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813D6" w14:textId="76A5FDD9" w:rsidR="00F349F5" w:rsidRPr="009C2870" w:rsidRDefault="009C2870" w:rsidP="009C2870">
      <w:pPr>
        <w:tabs>
          <w:tab w:val="left" w:pos="1276"/>
          <w:tab w:val="left" w:pos="2977"/>
        </w:tabs>
        <w:jc w:val="center"/>
        <w:rPr>
          <w:rFonts w:ascii="Tahoma" w:hAnsi="Tahoma" w:cs="Tahoma"/>
          <w:b/>
          <w:bCs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E0DEC6E" wp14:editId="5982679C">
                <wp:simplePos x="0" y="0"/>
                <wp:positionH relativeFrom="margin">
                  <wp:posOffset>-534670</wp:posOffset>
                </wp:positionH>
                <wp:positionV relativeFrom="paragraph">
                  <wp:posOffset>568960</wp:posOffset>
                </wp:positionV>
                <wp:extent cx="3621405" cy="7516495"/>
                <wp:effectExtent l="0" t="0" r="0" b="825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1405" cy="7516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DC819D" w14:textId="77777777" w:rsidR="00F349F5" w:rsidRPr="00F349F5" w:rsidRDefault="00F349F5" w:rsidP="00F349F5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Verse 1</w:t>
                            </w:r>
                          </w:p>
                          <w:p w14:paraId="4144D045" w14:textId="77777777" w:rsidR="009C2870" w:rsidRPr="009C2870" w:rsidRDefault="009C2870" w:rsidP="009C2870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9C2870">
                              <w:rPr>
                                <w:rFonts w:ascii="Tahoma" w:hAnsi="Tahoma" w:cs="Tahoma"/>
                                <w:lang w:val="en-PH"/>
                              </w:rPr>
                              <w:t>Standing on the promises of Christ, my King!</w:t>
                            </w:r>
                            <w:r w:rsidRPr="009C287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Through eternal ages let His praises ring.</w:t>
                            </w:r>
                            <w:r w:rsidRPr="009C287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"Glory in the highest!" I will shout and sing,</w:t>
                            </w:r>
                            <w:r w:rsidRPr="009C287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standing on the promises of God.</w:t>
                            </w:r>
                          </w:p>
                          <w:p w14:paraId="07F6C8A0" w14:textId="77777777" w:rsidR="009C2870" w:rsidRPr="009C2870" w:rsidRDefault="009C2870" w:rsidP="009C2870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9C2870">
                              <w:rPr>
                                <w:rFonts w:ascii="Tahoma" w:hAnsi="Tahoma" w:cs="Tahoma"/>
                                <w:b/>
                                <w:bCs/>
                                <w:lang w:val="en-PH"/>
                              </w:rPr>
                              <w:t>Refrain:</w:t>
                            </w:r>
                            <w:r w:rsidRPr="009C287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Standing, standing,</w:t>
                            </w:r>
                            <w:r w:rsidRPr="009C287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standing on the promises of God, my Savior;</w:t>
                            </w:r>
                            <w:r w:rsidRPr="009C287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standing, standing,</w:t>
                            </w:r>
                            <w:r w:rsidRPr="009C287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I’m standing on the promises of God.</w:t>
                            </w:r>
                          </w:p>
                          <w:p w14:paraId="56F528BA" w14:textId="77777777" w:rsidR="009C2870" w:rsidRDefault="009C2870" w:rsidP="009C2870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2</w:t>
                            </w:r>
                          </w:p>
                          <w:p w14:paraId="217B68A2" w14:textId="594B86A6" w:rsidR="009C2870" w:rsidRDefault="009C2870" w:rsidP="009C2870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9C2870">
                              <w:rPr>
                                <w:rFonts w:ascii="Tahoma" w:hAnsi="Tahoma" w:cs="Tahoma"/>
                                <w:lang w:val="en-PH"/>
                              </w:rPr>
                              <w:t>Standing on the promises that cannot fail!</w:t>
                            </w:r>
                            <w:r w:rsidRPr="009C287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When the howling storms of doubt and fear assail,</w:t>
                            </w:r>
                            <w:r w:rsidRPr="009C287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by the living Word of God I shall prevail,</w:t>
                            </w:r>
                            <w:r w:rsidRPr="009C287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 xml:space="preserve">standing on the promises of God. </w:t>
                            </w:r>
                          </w:p>
                          <w:p w14:paraId="6DB655E8" w14:textId="3D36867C" w:rsidR="009C2870" w:rsidRPr="009C2870" w:rsidRDefault="009C2870" w:rsidP="009C2870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9C2870">
                              <w:rPr>
                                <w:rFonts w:ascii="Tahoma" w:hAnsi="Tahoma" w:cs="Tahoma"/>
                                <w:b/>
                                <w:bCs/>
                                <w:lang w:val="en-PH"/>
                              </w:rPr>
                              <w:t>Refrain:</w:t>
                            </w:r>
                            <w:r w:rsidRPr="009C287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Standing, standing,</w:t>
                            </w:r>
                            <w:r w:rsidRPr="009C287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standing on the promises of God, my Savior;</w:t>
                            </w:r>
                            <w:r w:rsidRPr="009C287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standing, standing,</w:t>
                            </w:r>
                            <w:r w:rsidRPr="009C287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I’m standing on the promises of God.</w:t>
                            </w:r>
                          </w:p>
                          <w:p w14:paraId="75250C52" w14:textId="77777777" w:rsidR="009C2870" w:rsidRDefault="009C2870" w:rsidP="009C2870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Verse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 3</w:t>
                            </w:r>
                          </w:p>
                          <w:p w14:paraId="4FB3DCB7" w14:textId="61BE778E" w:rsidR="009C2870" w:rsidRPr="009C2870" w:rsidRDefault="009C2870" w:rsidP="009C2870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9C2870">
                              <w:rPr>
                                <w:rFonts w:ascii="Tahoma" w:hAnsi="Tahoma" w:cs="Tahoma"/>
                                <w:lang w:val="en-PH"/>
                              </w:rPr>
                              <w:t>Standing on the promises, I now can see</w:t>
                            </w:r>
                            <w:r w:rsidRPr="009C287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perfect, present cleansing in the blood for me;</w:t>
                            </w:r>
                            <w:r w:rsidRPr="009C287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standing in the liberty where Christ makes free,</w:t>
                            </w:r>
                            <w:r w:rsidRPr="009C287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 xml:space="preserve">standing on the promises of God.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0DEC6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2.1pt;margin-top:44.8pt;width:285.15pt;height:591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" stroked="f">
                <v:textbox>
                  <w:txbxContent>
                    <w:p w14:paraId="48DC819D" w14:textId="77777777" w:rsidR="00F349F5" w:rsidRPr="00F349F5" w:rsidRDefault="00F349F5" w:rsidP="00F349F5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>Verse 1</w:t>
                      </w:r>
                    </w:p>
                    <w:p w14:paraId="4144D045" w14:textId="77777777" w:rsidR="009C2870" w:rsidRPr="009C2870" w:rsidRDefault="009C2870" w:rsidP="009C2870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9C2870">
                        <w:rPr>
                          <w:rFonts w:ascii="Tahoma" w:hAnsi="Tahoma" w:cs="Tahoma"/>
                          <w:lang w:val="en-PH"/>
                        </w:rPr>
                        <w:t>Standing on the promises of Christ, my King!</w:t>
                      </w:r>
                      <w:r w:rsidRPr="009C2870">
                        <w:rPr>
                          <w:rFonts w:ascii="Tahoma" w:hAnsi="Tahoma" w:cs="Tahoma"/>
                          <w:lang w:val="en-PH"/>
                        </w:rPr>
                        <w:br/>
                        <w:t>Through eternal ages let His praises ring.</w:t>
                      </w:r>
                      <w:r w:rsidRPr="009C2870">
                        <w:rPr>
                          <w:rFonts w:ascii="Tahoma" w:hAnsi="Tahoma" w:cs="Tahoma"/>
                          <w:lang w:val="en-PH"/>
                        </w:rPr>
                        <w:br/>
                        <w:t>"Glory in the highest!" I will shout and sing,</w:t>
                      </w:r>
                      <w:r w:rsidRPr="009C2870">
                        <w:rPr>
                          <w:rFonts w:ascii="Tahoma" w:hAnsi="Tahoma" w:cs="Tahoma"/>
                          <w:lang w:val="en-PH"/>
                        </w:rPr>
                        <w:br/>
                        <w:t>standing on the promises of God.</w:t>
                      </w:r>
                    </w:p>
                    <w:p w14:paraId="07F6C8A0" w14:textId="77777777" w:rsidR="009C2870" w:rsidRPr="009C2870" w:rsidRDefault="009C2870" w:rsidP="009C2870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9C2870">
                        <w:rPr>
                          <w:rFonts w:ascii="Tahoma" w:hAnsi="Tahoma" w:cs="Tahoma"/>
                          <w:b/>
                          <w:bCs/>
                          <w:lang w:val="en-PH"/>
                        </w:rPr>
                        <w:t>Refrain:</w:t>
                      </w:r>
                      <w:r w:rsidRPr="009C2870">
                        <w:rPr>
                          <w:rFonts w:ascii="Tahoma" w:hAnsi="Tahoma" w:cs="Tahoma"/>
                          <w:lang w:val="en-PH"/>
                        </w:rPr>
                        <w:br/>
                        <w:t>Standing, standing,</w:t>
                      </w:r>
                      <w:r w:rsidRPr="009C2870">
                        <w:rPr>
                          <w:rFonts w:ascii="Tahoma" w:hAnsi="Tahoma" w:cs="Tahoma"/>
                          <w:lang w:val="en-PH"/>
                        </w:rPr>
                        <w:br/>
                        <w:t>standing on the promises of God, my Savior;</w:t>
                      </w:r>
                      <w:r w:rsidRPr="009C2870">
                        <w:rPr>
                          <w:rFonts w:ascii="Tahoma" w:hAnsi="Tahoma" w:cs="Tahoma"/>
                          <w:lang w:val="en-PH"/>
                        </w:rPr>
                        <w:br/>
                        <w:t>standing, standing,</w:t>
                      </w:r>
                      <w:r w:rsidRPr="009C2870">
                        <w:rPr>
                          <w:rFonts w:ascii="Tahoma" w:hAnsi="Tahoma" w:cs="Tahoma"/>
                          <w:lang w:val="en-PH"/>
                        </w:rPr>
                        <w:br/>
                        <w:t>I’m standing on the promises of God.</w:t>
                      </w:r>
                    </w:p>
                    <w:p w14:paraId="56F528BA" w14:textId="77777777" w:rsidR="009C2870" w:rsidRDefault="009C2870" w:rsidP="009C2870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2</w:t>
                      </w:r>
                    </w:p>
                    <w:p w14:paraId="217B68A2" w14:textId="594B86A6" w:rsidR="009C2870" w:rsidRDefault="009C2870" w:rsidP="009C2870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9C2870">
                        <w:rPr>
                          <w:rFonts w:ascii="Tahoma" w:hAnsi="Tahoma" w:cs="Tahoma"/>
                          <w:lang w:val="en-PH"/>
                        </w:rPr>
                        <w:t>Standing on the promises that cannot fail!</w:t>
                      </w:r>
                      <w:r w:rsidRPr="009C2870">
                        <w:rPr>
                          <w:rFonts w:ascii="Tahoma" w:hAnsi="Tahoma" w:cs="Tahoma"/>
                          <w:lang w:val="en-PH"/>
                        </w:rPr>
                        <w:br/>
                        <w:t>When the howling storms of doubt and fear assail,</w:t>
                      </w:r>
                      <w:r w:rsidRPr="009C2870">
                        <w:rPr>
                          <w:rFonts w:ascii="Tahoma" w:hAnsi="Tahoma" w:cs="Tahoma"/>
                          <w:lang w:val="en-PH"/>
                        </w:rPr>
                        <w:br/>
                        <w:t>by the living Word of God I shall prevail,</w:t>
                      </w:r>
                      <w:r w:rsidRPr="009C2870">
                        <w:rPr>
                          <w:rFonts w:ascii="Tahoma" w:hAnsi="Tahoma" w:cs="Tahoma"/>
                          <w:lang w:val="en-PH"/>
                        </w:rPr>
                        <w:br/>
                        <w:t xml:space="preserve">standing on the promises of God. </w:t>
                      </w:r>
                    </w:p>
                    <w:p w14:paraId="6DB655E8" w14:textId="3D36867C" w:rsidR="009C2870" w:rsidRPr="009C2870" w:rsidRDefault="009C2870" w:rsidP="009C2870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9C2870">
                        <w:rPr>
                          <w:rFonts w:ascii="Tahoma" w:hAnsi="Tahoma" w:cs="Tahoma"/>
                          <w:b/>
                          <w:bCs/>
                          <w:lang w:val="en-PH"/>
                        </w:rPr>
                        <w:t>Refrain:</w:t>
                      </w:r>
                      <w:r w:rsidRPr="009C2870">
                        <w:rPr>
                          <w:rFonts w:ascii="Tahoma" w:hAnsi="Tahoma" w:cs="Tahoma"/>
                          <w:lang w:val="en-PH"/>
                        </w:rPr>
                        <w:br/>
                        <w:t>Standing, standing,</w:t>
                      </w:r>
                      <w:r w:rsidRPr="009C2870">
                        <w:rPr>
                          <w:rFonts w:ascii="Tahoma" w:hAnsi="Tahoma" w:cs="Tahoma"/>
                          <w:lang w:val="en-PH"/>
                        </w:rPr>
                        <w:br/>
                        <w:t>standing on the promises of God, my Savior;</w:t>
                      </w:r>
                      <w:r w:rsidRPr="009C2870">
                        <w:rPr>
                          <w:rFonts w:ascii="Tahoma" w:hAnsi="Tahoma" w:cs="Tahoma"/>
                          <w:lang w:val="en-PH"/>
                        </w:rPr>
                        <w:br/>
                        <w:t>standing, standing,</w:t>
                      </w:r>
                      <w:r w:rsidRPr="009C2870">
                        <w:rPr>
                          <w:rFonts w:ascii="Tahoma" w:hAnsi="Tahoma" w:cs="Tahoma"/>
                          <w:lang w:val="en-PH"/>
                        </w:rPr>
                        <w:br/>
                        <w:t>I’m standing on the promises of God.</w:t>
                      </w:r>
                    </w:p>
                    <w:p w14:paraId="75250C52" w14:textId="77777777" w:rsidR="009C2870" w:rsidRDefault="009C2870" w:rsidP="009C2870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>Verse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 xml:space="preserve"> 3</w:t>
                      </w:r>
                    </w:p>
                    <w:p w14:paraId="4FB3DCB7" w14:textId="61BE778E" w:rsidR="009C2870" w:rsidRPr="009C2870" w:rsidRDefault="009C2870" w:rsidP="009C2870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9C2870">
                        <w:rPr>
                          <w:rFonts w:ascii="Tahoma" w:hAnsi="Tahoma" w:cs="Tahoma"/>
                          <w:lang w:val="en-PH"/>
                        </w:rPr>
                        <w:t>Standing on the promises, I now can see</w:t>
                      </w:r>
                      <w:r w:rsidRPr="009C2870">
                        <w:rPr>
                          <w:rFonts w:ascii="Tahoma" w:hAnsi="Tahoma" w:cs="Tahoma"/>
                          <w:lang w:val="en-PH"/>
                        </w:rPr>
                        <w:br/>
                        <w:t>perfect, present cleansing in the blood for me;</w:t>
                      </w:r>
                      <w:r w:rsidRPr="009C2870">
                        <w:rPr>
                          <w:rFonts w:ascii="Tahoma" w:hAnsi="Tahoma" w:cs="Tahoma"/>
                          <w:lang w:val="en-PH"/>
                        </w:rPr>
                        <w:br/>
                        <w:t>standing in the liberty where Christ makes free,</w:t>
                      </w:r>
                      <w:r w:rsidRPr="009C2870">
                        <w:rPr>
                          <w:rFonts w:ascii="Tahoma" w:hAnsi="Tahoma" w:cs="Tahoma"/>
                          <w:lang w:val="en-PH"/>
                        </w:rPr>
                        <w:br/>
                        <w:t xml:space="preserve">standing on the promises of God.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91B7B19" wp14:editId="355AAFB7">
                <wp:simplePos x="0" y="0"/>
                <wp:positionH relativeFrom="page">
                  <wp:posOffset>4001457</wp:posOffset>
                </wp:positionH>
                <wp:positionV relativeFrom="paragraph">
                  <wp:posOffset>581471</wp:posOffset>
                </wp:positionV>
                <wp:extent cx="3229610" cy="7516495"/>
                <wp:effectExtent l="0" t="0" r="8890" b="825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9610" cy="7516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7664B8" w14:textId="77777777" w:rsidR="009C2870" w:rsidRPr="009C2870" w:rsidRDefault="009C2870" w:rsidP="009C2870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9C2870">
                              <w:rPr>
                                <w:rFonts w:ascii="Tahoma" w:hAnsi="Tahoma" w:cs="Tahoma"/>
                                <w:b/>
                                <w:bCs/>
                                <w:lang w:val="en-PH"/>
                              </w:rPr>
                              <w:t>Refrain:</w:t>
                            </w:r>
                            <w:r w:rsidRPr="009C287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Standing, standing,</w:t>
                            </w:r>
                            <w:r w:rsidRPr="009C287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standing on the promises of God, my Savior;</w:t>
                            </w:r>
                            <w:r w:rsidRPr="009C287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standing, standing,</w:t>
                            </w:r>
                            <w:r w:rsidRPr="009C287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I’m standing on the promises of God.</w:t>
                            </w:r>
                          </w:p>
                          <w:p w14:paraId="7F02C6E7" w14:textId="39DCDB53" w:rsidR="009C2870" w:rsidRDefault="009C2870" w:rsidP="009C2870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4</w:t>
                            </w:r>
                          </w:p>
                          <w:p w14:paraId="54C0FA56" w14:textId="14F63DF5" w:rsidR="009C2870" w:rsidRDefault="009C2870" w:rsidP="009C2870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9C2870">
                              <w:rPr>
                                <w:rFonts w:ascii="Tahoma" w:hAnsi="Tahoma" w:cs="Tahoma"/>
                                <w:lang w:val="en-PH"/>
                              </w:rPr>
                              <w:t>Standing on the promises of Christ, the Lord,</w:t>
                            </w:r>
                            <w:r w:rsidRPr="009C287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bound to Him eternally by love’s strong cord,</w:t>
                            </w:r>
                            <w:r w:rsidRPr="009C287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overcoming daily with the Spirit’s Sword,</w:t>
                            </w:r>
                            <w:r w:rsidRPr="009C287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 xml:space="preserve">standing on the promises of God. </w:t>
                            </w:r>
                          </w:p>
                          <w:p w14:paraId="17023247" w14:textId="69DF460D" w:rsidR="009C2870" w:rsidRPr="009C2870" w:rsidRDefault="009C2870" w:rsidP="009C2870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9C2870">
                              <w:rPr>
                                <w:rFonts w:ascii="Tahoma" w:hAnsi="Tahoma" w:cs="Tahoma"/>
                                <w:b/>
                                <w:bCs/>
                                <w:lang w:val="en-PH"/>
                              </w:rPr>
                              <w:t>Refrain:</w:t>
                            </w:r>
                            <w:r w:rsidRPr="009C287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Standing, standing,</w:t>
                            </w:r>
                            <w:r w:rsidRPr="009C287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standing on the promises of God, my Savior;</w:t>
                            </w:r>
                            <w:r w:rsidRPr="009C287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standing, standing,</w:t>
                            </w:r>
                            <w:r w:rsidRPr="009C287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I’m standing on the promises of God.</w:t>
                            </w:r>
                          </w:p>
                          <w:p w14:paraId="4AE9C005" w14:textId="77777777" w:rsidR="009C2870" w:rsidRDefault="009C2870" w:rsidP="009C2870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5</w:t>
                            </w:r>
                          </w:p>
                          <w:p w14:paraId="0A5086FE" w14:textId="30DDE011" w:rsidR="009C2870" w:rsidRDefault="009C2870" w:rsidP="009C2870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9C2870">
                              <w:rPr>
                                <w:rFonts w:ascii="Tahoma" w:hAnsi="Tahoma" w:cs="Tahoma"/>
                                <w:lang w:val="en-PH"/>
                              </w:rPr>
                              <w:t>Standing on the promises I cannot fall,</w:t>
                            </w:r>
                            <w:r w:rsidRPr="009C287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</w:r>
                            <w:proofErr w:type="spellStart"/>
                            <w:r w:rsidRPr="009C2870">
                              <w:rPr>
                                <w:rFonts w:ascii="Tahoma" w:hAnsi="Tahoma" w:cs="Tahoma"/>
                                <w:lang w:val="en-PH"/>
                              </w:rPr>
                              <w:t>list'ning</w:t>
                            </w:r>
                            <w:proofErr w:type="spellEnd"/>
                            <w:r w:rsidRPr="009C2870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</w:t>
                            </w:r>
                            <w:proofErr w:type="spellStart"/>
                            <w:r w:rsidRPr="009C2870">
                              <w:rPr>
                                <w:rFonts w:ascii="Tahoma" w:hAnsi="Tahoma" w:cs="Tahoma"/>
                                <w:lang w:val="en-PH"/>
                              </w:rPr>
                              <w:t>ev'ry</w:t>
                            </w:r>
                            <w:proofErr w:type="spellEnd"/>
                            <w:r w:rsidRPr="009C2870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moment to the Spirit’s call,</w:t>
                            </w:r>
                            <w:r w:rsidRPr="009C287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resting in my Savior as my all in all,</w:t>
                            </w:r>
                            <w:r w:rsidRPr="009C287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standing on the promises of God.</w:t>
                            </w:r>
                          </w:p>
                          <w:p w14:paraId="76539DD3" w14:textId="5C02355C" w:rsidR="009C2870" w:rsidRPr="009C2870" w:rsidRDefault="009C2870" w:rsidP="009C2870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9C2870">
                              <w:rPr>
                                <w:rFonts w:ascii="Tahoma" w:hAnsi="Tahoma" w:cs="Tahoma"/>
                                <w:b/>
                                <w:bCs/>
                                <w:lang w:val="en-PH"/>
                              </w:rPr>
                              <w:t>Refrain:</w:t>
                            </w:r>
                            <w:r w:rsidRPr="009C287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Standing, standing,</w:t>
                            </w:r>
                            <w:r w:rsidRPr="009C287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standing on the promises of God, my Savior;</w:t>
                            </w:r>
                            <w:r w:rsidRPr="009C287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standing, standing,</w:t>
                            </w:r>
                            <w:r w:rsidRPr="009C2870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I’m standing on the promises of God.</w:t>
                            </w:r>
                          </w:p>
                          <w:p w14:paraId="6FE3E139" w14:textId="77777777" w:rsidR="009C2870" w:rsidRPr="009C2870" w:rsidRDefault="009C2870" w:rsidP="009C2870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</w:p>
                          <w:p w14:paraId="4A64D288" w14:textId="62FD7992" w:rsidR="009C2870" w:rsidRPr="009C2870" w:rsidRDefault="009C2870" w:rsidP="009C2870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1B7B19" id="_x0000_s1027" type="#_x0000_t202" style="position:absolute;left:0;text-align:left;margin-left:315.1pt;margin-top:45.8pt;width:254.3pt;height:591.8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" stroked="f">
                <v:textbox>
                  <w:txbxContent>
                    <w:p w14:paraId="5E7664B8" w14:textId="77777777" w:rsidR="009C2870" w:rsidRPr="009C2870" w:rsidRDefault="009C2870" w:rsidP="009C2870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9C2870">
                        <w:rPr>
                          <w:rFonts w:ascii="Tahoma" w:hAnsi="Tahoma" w:cs="Tahoma"/>
                          <w:b/>
                          <w:bCs/>
                          <w:lang w:val="en-PH"/>
                        </w:rPr>
                        <w:t>Refrain:</w:t>
                      </w:r>
                      <w:r w:rsidRPr="009C2870">
                        <w:rPr>
                          <w:rFonts w:ascii="Tahoma" w:hAnsi="Tahoma" w:cs="Tahoma"/>
                          <w:lang w:val="en-PH"/>
                        </w:rPr>
                        <w:br/>
                        <w:t>Standing, standing,</w:t>
                      </w:r>
                      <w:r w:rsidRPr="009C2870">
                        <w:rPr>
                          <w:rFonts w:ascii="Tahoma" w:hAnsi="Tahoma" w:cs="Tahoma"/>
                          <w:lang w:val="en-PH"/>
                        </w:rPr>
                        <w:br/>
                        <w:t>standing on the promises of God, my Savior;</w:t>
                      </w:r>
                      <w:r w:rsidRPr="009C2870">
                        <w:rPr>
                          <w:rFonts w:ascii="Tahoma" w:hAnsi="Tahoma" w:cs="Tahoma"/>
                          <w:lang w:val="en-PH"/>
                        </w:rPr>
                        <w:br/>
                        <w:t>standing, standing,</w:t>
                      </w:r>
                      <w:r w:rsidRPr="009C2870">
                        <w:rPr>
                          <w:rFonts w:ascii="Tahoma" w:hAnsi="Tahoma" w:cs="Tahoma"/>
                          <w:lang w:val="en-PH"/>
                        </w:rPr>
                        <w:br/>
                        <w:t>I’m standing on the promises of God.</w:t>
                      </w:r>
                    </w:p>
                    <w:p w14:paraId="7F02C6E7" w14:textId="39DCDB53" w:rsidR="009C2870" w:rsidRDefault="009C2870" w:rsidP="009C2870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4</w:t>
                      </w:r>
                    </w:p>
                    <w:p w14:paraId="54C0FA56" w14:textId="14F63DF5" w:rsidR="009C2870" w:rsidRDefault="009C2870" w:rsidP="009C2870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9C2870">
                        <w:rPr>
                          <w:rFonts w:ascii="Tahoma" w:hAnsi="Tahoma" w:cs="Tahoma"/>
                          <w:lang w:val="en-PH"/>
                        </w:rPr>
                        <w:t>Standing on the promises of Christ, the Lord,</w:t>
                      </w:r>
                      <w:r w:rsidRPr="009C2870">
                        <w:rPr>
                          <w:rFonts w:ascii="Tahoma" w:hAnsi="Tahoma" w:cs="Tahoma"/>
                          <w:lang w:val="en-PH"/>
                        </w:rPr>
                        <w:br/>
                        <w:t>bound to Him eternally by love’s strong cord,</w:t>
                      </w:r>
                      <w:r w:rsidRPr="009C2870">
                        <w:rPr>
                          <w:rFonts w:ascii="Tahoma" w:hAnsi="Tahoma" w:cs="Tahoma"/>
                          <w:lang w:val="en-PH"/>
                        </w:rPr>
                        <w:br/>
                        <w:t>overcoming daily with the Spirit’s Sword,</w:t>
                      </w:r>
                      <w:r w:rsidRPr="009C2870">
                        <w:rPr>
                          <w:rFonts w:ascii="Tahoma" w:hAnsi="Tahoma" w:cs="Tahoma"/>
                          <w:lang w:val="en-PH"/>
                        </w:rPr>
                        <w:br/>
                        <w:t xml:space="preserve">standing on the promises of God. </w:t>
                      </w:r>
                    </w:p>
                    <w:p w14:paraId="17023247" w14:textId="69DF460D" w:rsidR="009C2870" w:rsidRPr="009C2870" w:rsidRDefault="009C2870" w:rsidP="009C2870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9C2870">
                        <w:rPr>
                          <w:rFonts w:ascii="Tahoma" w:hAnsi="Tahoma" w:cs="Tahoma"/>
                          <w:b/>
                          <w:bCs/>
                          <w:lang w:val="en-PH"/>
                        </w:rPr>
                        <w:t>Refrain:</w:t>
                      </w:r>
                      <w:r w:rsidRPr="009C2870">
                        <w:rPr>
                          <w:rFonts w:ascii="Tahoma" w:hAnsi="Tahoma" w:cs="Tahoma"/>
                          <w:lang w:val="en-PH"/>
                        </w:rPr>
                        <w:br/>
                        <w:t>Standing, standing,</w:t>
                      </w:r>
                      <w:r w:rsidRPr="009C2870">
                        <w:rPr>
                          <w:rFonts w:ascii="Tahoma" w:hAnsi="Tahoma" w:cs="Tahoma"/>
                          <w:lang w:val="en-PH"/>
                        </w:rPr>
                        <w:br/>
                        <w:t>standing on the promises of God, my Savior;</w:t>
                      </w:r>
                      <w:r w:rsidRPr="009C2870">
                        <w:rPr>
                          <w:rFonts w:ascii="Tahoma" w:hAnsi="Tahoma" w:cs="Tahoma"/>
                          <w:lang w:val="en-PH"/>
                        </w:rPr>
                        <w:br/>
                        <w:t>standing, standing,</w:t>
                      </w:r>
                      <w:r w:rsidRPr="009C2870">
                        <w:rPr>
                          <w:rFonts w:ascii="Tahoma" w:hAnsi="Tahoma" w:cs="Tahoma"/>
                          <w:lang w:val="en-PH"/>
                        </w:rPr>
                        <w:br/>
                        <w:t>I’m standing on the promises of God.</w:t>
                      </w:r>
                    </w:p>
                    <w:p w14:paraId="4AE9C005" w14:textId="77777777" w:rsidR="009C2870" w:rsidRDefault="009C2870" w:rsidP="009C2870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5</w:t>
                      </w:r>
                    </w:p>
                    <w:p w14:paraId="0A5086FE" w14:textId="30DDE011" w:rsidR="009C2870" w:rsidRDefault="009C2870" w:rsidP="009C2870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9C2870">
                        <w:rPr>
                          <w:rFonts w:ascii="Tahoma" w:hAnsi="Tahoma" w:cs="Tahoma"/>
                          <w:lang w:val="en-PH"/>
                        </w:rPr>
                        <w:t>Standing on the promises I cannot fall,</w:t>
                      </w:r>
                      <w:r w:rsidRPr="009C2870">
                        <w:rPr>
                          <w:rFonts w:ascii="Tahoma" w:hAnsi="Tahoma" w:cs="Tahoma"/>
                          <w:lang w:val="en-PH"/>
                        </w:rPr>
                        <w:br/>
                      </w:r>
                      <w:proofErr w:type="spellStart"/>
                      <w:r w:rsidRPr="009C2870">
                        <w:rPr>
                          <w:rFonts w:ascii="Tahoma" w:hAnsi="Tahoma" w:cs="Tahoma"/>
                          <w:lang w:val="en-PH"/>
                        </w:rPr>
                        <w:t>list'ning</w:t>
                      </w:r>
                      <w:proofErr w:type="spellEnd"/>
                      <w:r w:rsidRPr="009C2870">
                        <w:rPr>
                          <w:rFonts w:ascii="Tahoma" w:hAnsi="Tahoma" w:cs="Tahoma"/>
                          <w:lang w:val="en-PH"/>
                        </w:rPr>
                        <w:t xml:space="preserve"> </w:t>
                      </w:r>
                      <w:proofErr w:type="spellStart"/>
                      <w:r w:rsidRPr="009C2870">
                        <w:rPr>
                          <w:rFonts w:ascii="Tahoma" w:hAnsi="Tahoma" w:cs="Tahoma"/>
                          <w:lang w:val="en-PH"/>
                        </w:rPr>
                        <w:t>ev'ry</w:t>
                      </w:r>
                      <w:proofErr w:type="spellEnd"/>
                      <w:r w:rsidRPr="009C2870">
                        <w:rPr>
                          <w:rFonts w:ascii="Tahoma" w:hAnsi="Tahoma" w:cs="Tahoma"/>
                          <w:lang w:val="en-PH"/>
                        </w:rPr>
                        <w:t xml:space="preserve"> moment to the Spirit’s call,</w:t>
                      </w:r>
                      <w:r w:rsidRPr="009C2870">
                        <w:rPr>
                          <w:rFonts w:ascii="Tahoma" w:hAnsi="Tahoma" w:cs="Tahoma"/>
                          <w:lang w:val="en-PH"/>
                        </w:rPr>
                        <w:br/>
                        <w:t>resting in my Savior as my all in all,</w:t>
                      </w:r>
                      <w:r w:rsidRPr="009C2870">
                        <w:rPr>
                          <w:rFonts w:ascii="Tahoma" w:hAnsi="Tahoma" w:cs="Tahoma"/>
                          <w:lang w:val="en-PH"/>
                        </w:rPr>
                        <w:br/>
                        <w:t>standing on the promises of God.</w:t>
                      </w:r>
                    </w:p>
                    <w:p w14:paraId="76539DD3" w14:textId="5C02355C" w:rsidR="009C2870" w:rsidRPr="009C2870" w:rsidRDefault="009C2870" w:rsidP="009C2870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9C2870">
                        <w:rPr>
                          <w:rFonts w:ascii="Tahoma" w:hAnsi="Tahoma" w:cs="Tahoma"/>
                          <w:b/>
                          <w:bCs/>
                          <w:lang w:val="en-PH"/>
                        </w:rPr>
                        <w:t>Refrain:</w:t>
                      </w:r>
                      <w:r w:rsidRPr="009C2870">
                        <w:rPr>
                          <w:rFonts w:ascii="Tahoma" w:hAnsi="Tahoma" w:cs="Tahoma"/>
                          <w:lang w:val="en-PH"/>
                        </w:rPr>
                        <w:br/>
                        <w:t>Standing, standing,</w:t>
                      </w:r>
                      <w:r w:rsidRPr="009C2870">
                        <w:rPr>
                          <w:rFonts w:ascii="Tahoma" w:hAnsi="Tahoma" w:cs="Tahoma"/>
                          <w:lang w:val="en-PH"/>
                        </w:rPr>
                        <w:br/>
                        <w:t>standing on the promises of God, my Savior;</w:t>
                      </w:r>
                      <w:r w:rsidRPr="009C2870">
                        <w:rPr>
                          <w:rFonts w:ascii="Tahoma" w:hAnsi="Tahoma" w:cs="Tahoma"/>
                          <w:lang w:val="en-PH"/>
                        </w:rPr>
                        <w:br/>
                        <w:t>standing, standing,</w:t>
                      </w:r>
                      <w:r w:rsidRPr="009C2870">
                        <w:rPr>
                          <w:rFonts w:ascii="Tahoma" w:hAnsi="Tahoma" w:cs="Tahoma"/>
                          <w:lang w:val="en-PH"/>
                        </w:rPr>
                        <w:br/>
                        <w:t>I’m standing on the promises of God.</w:t>
                      </w:r>
                    </w:p>
                    <w:p w14:paraId="6FE3E139" w14:textId="77777777" w:rsidR="009C2870" w:rsidRPr="009C2870" w:rsidRDefault="009C2870" w:rsidP="009C2870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</w:p>
                    <w:p w14:paraId="4A64D288" w14:textId="62FD7992" w:rsidR="009C2870" w:rsidRPr="009C2870" w:rsidRDefault="009C2870" w:rsidP="009C2870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9C2870">
        <w:rPr>
          <w:rFonts w:ascii="Tahoma" w:hAnsi="Tahoma" w:cs="Tahoma"/>
          <w:b/>
          <w:bCs/>
          <w:sz w:val="36"/>
          <w:szCs w:val="36"/>
        </w:rPr>
        <w:t>Standing on the Promises</w:t>
      </w:r>
      <w:bookmarkStart w:id="0" w:name="_Hlk224980866"/>
      <w:bookmarkEnd w:id="0"/>
    </w:p>
    <w:sectPr w:rsidR="00F349F5" w:rsidRPr="009C2870" w:rsidSect="0090718C">
      <w:footerReference w:type="default" r:id="rId7"/>
      <w:pgSz w:w="12240" w:h="15840"/>
      <w:pgMar w:top="1440" w:right="1440" w:bottom="513" w:left="1440" w:header="709" w:footer="8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042DA" w14:textId="77777777" w:rsidR="009A08AA" w:rsidRDefault="009A08AA" w:rsidP="00AF2647">
      <w:pPr>
        <w:spacing w:after="0" w:line="240" w:lineRule="auto"/>
      </w:pPr>
      <w:r>
        <w:separator/>
      </w:r>
    </w:p>
  </w:endnote>
  <w:endnote w:type="continuationSeparator" w:id="0">
    <w:p w14:paraId="7F4C5F87" w14:textId="77777777" w:rsidR="009A08AA" w:rsidRDefault="009A08AA" w:rsidP="00AF2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D25AC" w14:textId="77777777" w:rsidR="0090718C" w:rsidRDefault="0090718C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0F65B6D" wp14:editId="061E0618">
          <wp:simplePos x="0" y="0"/>
          <wp:positionH relativeFrom="margin">
            <wp:align>center</wp:align>
          </wp:positionH>
          <wp:positionV relativeFrom="paragraph">
            <wp:posOffset>79754</wp:posOffset>
          </wp:positionV>
          <wp:extent cx="2234890" cy="403761"/>
          <wp:effectExtent l="0" t="0" r="0" b="0"/>
          <wp:wrapNone/>
          <wp:docPr id="1" name="Picture 1" descr="A black and whi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and whit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4890" cy="4037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76214" w14:textId="77777777" w:rsidR="009A08AA" w:rsidRDefault="009A08AA" w:rsidP="00AF2647">
      <w:pPr>
        <w:spacing w:after="0" w:line="240" w:lineRule="auto"/>
      </w:pPr>
      <w:r>
        <w:separator/>
      </w:r>
    </w:p>
  </w:footnote>
  <w:footnote w:type="continuationSeparator" w:id="0">
    <w:p w14:paraId="335F6D7A" w14:textId="77777777" w:rsidR="009A08AA" w:rsidRDefault="009A08AA" w:rsidP="00AF26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870"/>
    <w:rsid w:val="00000EDF"/>
    <w:rsid w:val="00117EA0"/>
    <w:rsid w:val="001F0011"/>
    <w:rsid w:val="001F4AF2"/>
    <w:rsid w:val="002F2274"/>
    <w:rsid w:val="002F4390"/>
    <w:rsid w:val="002F5501"/>
    <w:rsid w:val="0035366D"/>
    <w:rsid w:val="00584E86"/>
    <w:rsid w:val="005C195C"/>
    <w:rsid w:val="006725CE"/>
    <w:rsid w:val="006946AE"/>
    <w:rsid w:val="006A51C9"/>
    <w:rsid w:val="008C358D"/>
    <w:rsid w:val="0090718C"/>
    <w:rsid w:val="009A08AA"/>
    <w:rsid w:val="009C2870"/>
    <w:rsid w:val="00AE2FD4"/>
    <w:rsid w:val="00AF2647"/>
    <w:rsid w:val="00CB6036"/>
    <w:rsid w:val="00CD04FA"/>
    <w:rsid w:val="00F3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459DC4"/>
  <w15:chartTrackingRefBased/>
  <w15:docId w15:val="{273156E6-E6E8-49A7-AF4B-1937C8E4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19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9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9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9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9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9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9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9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9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9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9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9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9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9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9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9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9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9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9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9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9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9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9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9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9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9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647"/>
  </w:style>
  <w:style w:type="paragraph" w:styleId="Footer">
    <w:name w:val="footer"/>
    <w:basedOn w:val="Normal"/>
    <w:link w:val="Foot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hnc\Downloads\Batch%204\TEMPLATE%20v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B7662-CB2A-491D-809F-D14C3DFF1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v2.dotx</Template>
  <TotalTime>5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Cairo Minerva</dc:creator>
  <cp:keywords/>
  <dc:description/>
  <cp:lastModifiedBy>John Cairo Minerva</cp:lastModifiedBy>
  <cp:revision>1</cp:revision>
  <dcterms:created xsi:type="dcterms:W3CDTF">2026-04-06T04:27:00Z</dcterms:created>
  <dcterms:modified xsi:type="dcterms:W3CDTF">2026-04-06T04:32:00Z</dcterms:modified>
</cp:coreProperties>
</file>