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9F81F" w14:textId="6C4FD811" w:rsidR="00AB24E6" w:rsidRDefault="00AB24E6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AB24E6">
        <w:rPr>
          <w:rFonts w:ascii="Tahoma" w:hAnsi="Tahoma" w:cs="Tahoma"/>
          <w:b/>
          <w:bCs/>
          <w:sz w:val="36"/>
          <w:szCs w:val="36"/>
        </w:rPr>
        <w:t>Love Lifted Me</w:t>
      </w:r>
    </w:p>
    <w:p w14:paraId="1469D5F3" w14:textId="5004148F" w:rsidR="00117EA0" w:rsidRPr="00EB5306" w:rsidRDefault="00AB24E6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7366B3" wp14:editId="30520E17">
                <wp:simplePos x="0" y="0"/>
                <wp:positionH relativeFrom="margin">
                  <wp:posOffset>584200</wp:posOffset>
                </wp:positionH>
                <wp:positionV relativeFrom="paragraph">
                  <wp:posOffset>215900</wp:posOffset>
                </wp:positionV>
                <wp:extent cx="2243455" cy="6273165"/>
                <wp:effectExtent l="0" t="0" r="444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3455" cy="6273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9FF5F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607EF017" w14:textId="77777777" w:rsidR="00AB24E6" w:rsidRPr="00AB24E6" w:rsidRDefault="00AB24E6" w:rsidP="00AB24E6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t> I was sinking deep in sin,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Far from the peaceful shore,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Very deeply stained within,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Sinking to rise no more;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But the Master of the sea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Heard my despairing cry,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From the waters lifted me–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Now safe am I.</w:t>
                            </w:r>
                          </w:p>
                          <w:p w14:paraId="00CD9E11" w14:textId="77777777" w:rsidR="00AB24E6" w:rsidRPr="00AB24E6" w:rsidRDefault="00AB24E6" w:rsidP="00AB24E6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AB24E6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nothing else could help,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me;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nothing else could help,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me.</w:t>
                            </w:r>
                          </w:p>
                          <w:p w14:paraId="19B61313" w14:textId="77777777" w:rsidR="00AB24E6" w:rsidRDefault="00AB24E6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5B4B9D4B" w14:textId="077102D2" w:rsidR="00F349F5" w:rsidRPr="00AB24E6" w:rsidRDefault="00AB24E6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t>All my heart to Him I give,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Ever to Him I'll cling,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In His blessed presence live,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Ever His praises sing.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so mighty and so true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Merits my soul's best songs;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Faithful, loving service, too,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To Him belongs.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7366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pt;margin-top:17pt;width:176.65pt;height:493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" stroked="f">
                <v:textbox>
                  <w:txbxContent>
                    <w:p w14:paraId="1779FF5F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607EF017" w14:textId="77777777" w:rsidR="00AB24E6" w:rsidRPr="00AB24E6" w:rsidRDefault="00AB24E6" w:rsidP="00AB24E6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t> I was sinking deep in sin,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Far from the peaceful shore,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Very deeply stained within,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Sinking to rise no more;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But the Master of the sea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Heard my despairing cry,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From the waters lifted me–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Now safe am I.</w:t>
                      </w:r>
                    </w:p>
                    <w:p w14:paraId="00CD9E11" w14:textId="77777777" w:rsidR="00AB24E6" w:rsidRPr="00AB24E6" w:rsidRDefault="00AB24E6" w:rsidP="00AB24E6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AB24E6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When nothing else could help,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me;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When nothing else could help,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me.</w:t>
                      </w:r>
                    </w:p>
                    <w:p w14:paraId="19B61313" w14:textId="77777777" w:rsidR="00AB24E6" w:rsidRDefault="00AB24E6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5B4B9D4B" w14:textId="077102D2" w:rsidR="00F349F5" w:rsidRPr="00AB24E6" w:rsidRDefault="00AB24E6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t>All my heart to Him I give,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Ever to Him I'll cling,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In His blessed presence live,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Ever His praises sing.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so mighty and so true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Merits my soul's best songs;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Faithful, loving service, too,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To Him belongs.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2EFC31" wp14:editId="34DBF58D">
                <wp:simplePos x="0" y="0"/>
                <wp:positionH relativeFrom="margin">
                  <wp:posOffset>3072307</wp:posOffset>
                </wp:positionH>
                <wp:positionV relativeFrom="paragraph">
                  <wp:posOffset>237313</wp:posOffset>
                </wp:positionV>
                <wp:extent cx="2286000" cy="6188075"/>
                <wp:effectExtent l="0" t="0" r="0" b="31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618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E23A" w14:textId="77777777" w:rsidR="00AB24E6" w:rsidRPr="00AB24E6" w:rsidRDefault="00AB24E6" w:rsidP="00AB24E6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AB24E6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nothing else could help,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me;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nothing else could help,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me.</w:t>
                            </w:r>
                          </w:p>
                          <w:p w14:paraId="21A7B302" w14:textId="77777777" w:rsidR="00AB24E6" w:rsidRDefault="00AB24E6" w:rsidP="00AB24E6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2B0B9913" w14:textId="7637E215" w:rsidR="00AB24E6" w:rsidRDefault="00AB24E6" w:rsidP="00AB24E6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AB24E6">
                              <w:rPr>
                                <w:rFonts w:ascii="Tahoma" w:hAnsi="Tahoma" w:cs="Tahoma"/>
                              </w:rPr>
                              <w:t>Souls in danger, look above,</w:t>
                            </w:r>
                            <w:r w:rsidRPr="00AB24E6">
                              <w:rPr>
                                <w:rFonts w:ascii="Tahoma" w:hAnsi="Tahoma" w:cs="Tahoma"/>
                              </w:rPr>
                              <w:br/>
                              <w:t>Jesus completely saves;</w:t>
                            </w:r>
                            <w:r w:rsidRPr="00AB24E6">
                              <w:rPr>
                                <w:rFonts w:ascii="Tahoma" w:hAnsi="Tahoma" w:cs="Tahoma"/>
                              </w:rPr>
                              <w:br/>
                              <w:t>He will lift you by His love</w:t>
                            </w:r>
                            <w:r w:rsidRPr="00AB24E6">
                              <w:rPr>
                                <w:rFonts w:ascii="Tahoma" w:hAnsi="Tahoma" w:cs="Tahoma"/>
                              </w:rPr>
                              <w:br/>
                              <w:t>Out of the angry waves.</w:t>
                            </w:r>
                            <w:r w:rsidRPr="00AB24E6">
                              <w:rPr>
                                <w:rFonts w:ascii="Tahoma" w:hAnsi="Tahoma" w:cs="Tahoma"/>
                              </w:rPr>
                              <w:br/>
                              <w:t>He's the Master of the sea,</w:t>
                            </w:r>
                            <w:r w:rsidRPr="00AB24E6">
                              <w:rPr>
                                <w:rFonts w:ascii="Tahoma" w:hAnsi="Tahoma" w:cs="Tahoma"/>
                              </w:rPr>
                              <w:br/>
                              <w:t>Billows His will obey;</w:t>
                            </w:r>
                            <w:r w:rsidRPr="00AB24E6">
                              <w:rPr>
                                <w:rFonts w:ascii="Tahoma" w:hAnsi="Tahoma" w:cs="Tahoma"/>
                              </w:rPr>
                              <w:br/>
                              <w:t>He your Savior wants to be–</w:t>
                            </w:r>
                            <w:r w:rsidRPr="00AB24E6">
                              <w:rPr>
                                <w:rFonts w:ascii="Tahoma" w:hAnsi="Tahoma" w:cs="Tahoma"/>
                              </w:rPr>
                              <w:br/>
                              <w:t>Be saved today.</w:t>
                            </w:r>
                          </w:p>
                          <w:p w14:paraId="04E41B58" w14:textId="43A953F0" w:rsidR="00AB24E6" w:rsidRPr="00AB24E6" w:rsidRDefault="00AB24E6" w:rsidP="00AB24E6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AB24E6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nothing else could help,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me;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nothing else could help,</w:t>
                            </w:r>
                            <w:r w:rsidRPr="00AB24E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Love lifted 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EFC31" id="_x0000_s1027" type="#_x0000_t202" style="position:absolute;left:0;text-align:left;margin-left:241.9pt;margin-top:18.7pt;width:180pt;height:48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" stroked="f">
                <v:textbox>
                  <w:txbxContent>
                    <w:p w14:paraId="14F8E23A" w14:textId="77777777" w:rsidR="00AB24E6" w:rsidRPr="00AB24E6" w:rsidRDefault="00AB24E6" w:rsidP="00AB24E6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AB24E6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When nothing else could help,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me;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When nothing else could help,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me.</w:t>
                      </w:r>
                    </w:p>
                    <w:p w14:paraId="21A7B302" w14:textId="77777777" w:rsidR="00AB24E6" w:rsidRDefault="00AB24E6" w:rsidP="00AB24E6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2B0B9913" w14:textId="7637E215" w:rsidR="00AB24E6" w:rsidRDefault="00AB24E6" w:rsidP="00AB24E6">
                      <w:pPr>
                        <w:rPr>
                          <w:rFonts w:ascii="Tahoma" w:hAnsi="Tahoma" w:cs="Tahoma"/>
                        </w:rPr>
                      </w:pPr>
                      <w:r w:rsidRPr="00AB24E6">
                        <w:rPr>
                          <w:rFonts w:ascii="Tahoma" w:hAnsi="Tahoma" w:cs="Tahoma"/>
                        </w:rPr>
                        <w:t>Souls in danger, look above,</w:t>
                      </w:r>
                      <w:r w:rsidRPr="00AB24E6">
                        <w:rPr>
                          <w:rFonts w:ascii="Tahoma" w:hAnsi="Tahoma" w:cs="Tahoma"/>
                        </w:rPr>
                        <w:br/>
                        <w:t>Jesus completely saves;</w:t>
                      </w:r>
                      <w:r w:rsidRPr="00AB24E6">
                        <w:rPr>
                          <w:rFonts w:ascii="Tahoma" w:hAnsi="Tahoma" w:cs="Tahoma"/>
                        </w:rPr>
                        <w:br/>
                        <w:t>He will lift you by His love</w:t>
                      </w:r>
                      <w:r w:rsidRPr="00AB24E6">
                        <w:rPr>
                          <w:rFonts w:ascii="Tahoma" w:hAnsi="Tahoma" w:cs="Tahoma"/>
                        </w:rPr>
                        <w:br/>
                        <w:t>Out of the angry waves.</w:t>
                      </w:r>
                      <w:r w:rsidRPr="00AB24E6">
                        <w:rPr>
                          <w:rFonts w:ascii="Tahoma" w:hAnsi="Tahoma" w:cs="Tahoma"/>
                        </w:rPr>
                        <w:br/>
                        <w:t>He's the Master of the sea,</w:t>
                      </w:r>
                      <w:r w:rsidRPr="00AB24E6">
                        <w:rPr>
                          <w:rFonts w:ascii="Tahoma" w:hAnsi="Tahoma" w:cs="Tahoma"/>
                        </w:rPr>
                        <w:br/>
                        <w:t>Billows His will obey;</w:t>
                      </w:r>
                      <w:r w:rsidRPr="00AB24E6">
                        <w:rPr>
                          <w:rFonts w:ascii="Tahoma" w:hAnsi="Tahoma" w:cs="Tahoma"/>
                        </w:rPr>
                        <w:br/>
                        <w:t>He your Savior wants to be–</w:t>
                      </w:r>
                      <w:r w:rsidRPr="00AB24E6">
                        <w:rPr>
                          <w:rFonts w:ascii="Tahoma" w:hAnsi="Tahoma" w:cs="Tahoma"/>
                        </w:rPr>
                        <w:br/>
                        <w:t>Be saved today.</w:t>
                      </w:r>
                    </w:p>
                    <w:p w14:paraId="04E41B58" w14:textId="43A953F0" w:rsidR="00AB24E6" w:rsidRPr="00AB24E6" w:rsidRDefault="00AB24E6" w:rsidP="00AB24E6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AB24E6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When nothing else could help,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me;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When nothing else could help,</w:t>
                      </w:r>
                      <w:r w:rsidRPr="00AB24E6">
                        <w:rPr>
                          <w:rFonts w:ascii="Tahoma" w:hAnsi="Tahoma" w:cs="Tahoma"/>
                          <w:lang w:val="en-PH"/>
                        </w:rPr>
                        <w:br/>
                        <w:t>Love lifted me.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417863" w14:textId="0FFCBD6F" w:rsidR="005C195C" w:rsidRDefault="005C195C" w:rsidP="005C195C">
      <w:bookmarkStart w:id="0" w:name="_Hlk224980866"/>
      <w:bookmarkEnd w:id="0"/>
    </w:p>
    <w:p w14:paraId="59B42EC7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FDEB5" w14:textId="77777777" w:rsidR="00711F3B" w:rsidRDefault="00711F3B" w:rsidP="00AF2647">
      <w:pPr>
        <w:spacing w:after="0" w:line="240" w:lineRule="auto"/>
      </w:pPr>
      <w:r>
        <w:separator/>
      </w:r>
    </w:p>
  </w:endnote>
  <w:endnote w:type="continuationSeparator" w:id="0">
    <w:p w14:paraId="15D0D414" w14:textId="77777777" w:rsidR="00711F3B" w:rsidRDefault="00711F3B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DEF18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6E50FF" wp14:editId="5D260AD2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C2F11" w14:textId="77777777" w:rsidR="00711F3B" w:rsidRDefault="00711F3B" w:rsidP="00AF2647">
      <w:pPr>
        <w:spacing w:after="0" w:line="240" w:lineRule="auto"/>
      </w:pPr>
      <w:r>
        <w:separator/>
      </w:r>
    </w:p>
  </w:footnote>
  <w:footnote w:type="continuationSeparator" w:id="0">
    <w:p w14:paraId="439A5AE5" w14:textId="77777777" w:rsidR="00711F3B" w:rsidRDefault="00711F3B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E6"/>
    <w:rsid w:val="00000EDF"/>
    <w:rsid w:val="00117EA0"/>
    <w:rsid w:val="001F0011"/>
    <w:rsid w:val="001F4AF2"/>
    <w:rsid w:val="002F2274"/>
    <w:rsid w:val="002F5501"/>
    <w:rsid w:val="0035366D"/>
    <w:rsid w:val="00375834"/>
    <w:rsid w:val="00584E86"/>
    <w:rsid w:val="005C195C"/>
    <w:rsid w:val="006946AE"/>
    <w:rsid w:val="006A51C9"/>
    <w:rsid w:val="00711F3B"/>
    <w:rsid w:val="008C358D"/>
    <w:rsid w:val="008D4ABE"/>
    <w:rsid w:val="0090718C"/>
    <w:rsid w:val="00AB24E6"/>
    <w:rsid w:val="00AE2FD4"/>
    <w:rsid w:val="00AF2647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85D9D"/>
  <w15:chartTrackingRefBased/>
  <w15:docId w15:val="{20A47A05-9EC9-453B-8049-45880162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8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Batch%203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2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2026-04-02T09:00:00Z</dcterms:created>
  <dcterms:modified xsi:type="dcterms:W3CDTF">2026-04-02T09:02:00Z</dcterms:modified>
</cp:coreProperties>
</file>