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3D1A1" w14:textId="77777777" w:rsidR="00921E9C" w:rsidRDefault="00921E9C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b/>
          <w:bCs/>
          <w:sz w:val="36"/>
          <w:szCs w:val="36"/>
        </w:rPr>
      </w:pPr>
      <w:r w:rsidRPr="00921E9C">
        <w:rPr>
          <w:rFonts w:ascii="Tahoma" w:hAnsi="Tahoma" w:cs="Tahoma"/>
          <w:b/>
          <w:bCs/>
          <w:sz w:val="36"/>
          <w:szCs w:val="36"/>
        </w:rPr>
        <w:t>Jesus Paid It All</w:t>
      </w:r>
    </w:p>
    <w:p w14:paraId="5C408BCF" w14:textId="2DE011B3" w:rsidR="00117EA0" w:rsidRPr="00EB5306" w:rsidRDefault="00F349F5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20E759B" wp14:editId="1BD714CB">
                <wp:simplePos x="0" y="0"/>
                <wp:positionH relativeFrom="margin">
                  <wp:align>center</wp:align>
                </wp:positionH>
                <wp:positionV relativeFrom="paragraph">
                  <wp:posOffset>160655</wp:posOffset>
                </wp:positionV>
                <wp:extent cx="2908935" cy="7207885"/>
                <wp:effectExtent l="0" t="0" r="571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935" cy="7207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7B9DF8" w14:textId="77777777" w:rsidR="00F349F5" w:rsidRPr="00F349F5" w:rsidRDefault="00F349F5" w:rsidP="00F349F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 1</w:t>
                            </w:r>
                          </w:p>
                          <w:p w14:paraId="68276604" w14:textId="6C3AFC41" w:rsidR="00921E9C" w:rsidRPr="00921E9C" w:rsidRDefault="00921E9C" w:rsidP="00921E9C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>
                              <w:rPr>
                                <w:rFonts w:ascii="Tahoma" w:hAnsi="Tahoma" w:cs="Tahoma"/>
                                <w:lang w:val="en-PH"/>
                              </w:rPr>
                              <w:t>I</w:t>
                            </w:r>
                            <w:r w:rsidRPr="00921E9C">
                              <w:rPr>
                                <w:rFonts w:ascii="Tahoma" w:hAnsi="Tahoma" w:cs="Tahoma"/>
                                <w:lang w:val="en-PH"/>
                              </w:rPr>
                              <w:t> hear the Savior say,</w:t>
                            </w:r>
                            <w:r w:rsidRPr="00921E9C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"Thy strength indeed is small,</w:t>
                            </w:r>
                            <w:r w:rsidRPr="00921E9C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Child of weakness, watch and pray,</w:t>
                            </w:r>
                            <w:r w:rsidRPr="00921E9C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Find in Me thine all in all."</w:t>
                            </w:r>
                          </w:p>
                          <w:p w14:paraId="4A8193A6" w14:textId="77777777" w:rsidR="00921E9C" w:rsidRPr="00921E9C" w:rsidRDefault="00921E9C" w:rsidP="00921E9C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921E9C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t>Refrain:</w:t>
                            </w:r>
                            <w:r w:rsidRPr="00921E9C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Jesus paid it all,</w:t>
                            </w:r>
                            <w:r w:rsidRPr="00921E9C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All to Him I owe;</w:t>
                            </w:r>
                            <w:r w:rsidRPr="00921E9C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Sin had left a crimson stain,</w:t>
                            </w:r>
                            <w:r w:rsidRPr="00921E9C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He washed it white as snow.</w:t>
                            </w:r>
                          </w:p>
                          <w:p w14:paraId="34AD1396" w14:textId="77777777" w:rsidR="00921E9C" w:rsidRDefault="00921E9C" w:rsidP="00921E9C">
                            <w:pP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2</w:t>
                            </w:r>
                          </w:p>
                          <w:p w14:paraId="680A2C3B" w14:textId="68698F58" w:rsidR="00921E9C" w:rsidRPr="00921E9C" w:rsidRDefault="00921E9C" w:rsidP="00921E9C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921E9C">
                              <w:rPr>
                                <w:rFonts w:ascii="Tahoma" w:hAnsi="Tahoma" w:cs="Tahoma"/>
                                <w:lang w:val="en-PH"/>
                              </w:rPr>
                              <w:t>Lord, now indeed I find</w:t>
                            </w:r>
                            <w:r w:rsidRPr="00921E9C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 xml:space="preserve">Thy </w:t>
                            </w:r>
                            <w:proofErr w:type="spellStart"/>
                            <w:r w:rsidRPr="00921E9C">
                              <w:rPr>
                                <w:rFonts w:ascii="Tahoma" w:hAnsi="Tahoma" w:cs="Tahoma"/>
                                <w:lang w:val="en-PH"/>
                              </w:rPr>
                              <w:t>pow'r</w:t>
                            </w:r>
                            <w:proofErr w:type="spellEnd"/>
                            <w:r w:rsidRPr="00921E9C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and Thine alone,</w:t>
                            </w:r>
                            <w:r w:rsidRPr="00921E9C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Can change the leper's spots</w:t>
                            </w:r>
                            <w:r w:rsidRPr="00921E9C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And melt the heart of stone. [Refrain]</w:t>
                            </w:r>
                          </w:p>
                          <w:p w14:paraId="7691E217" w14:textId="77777777" w:rsidR="00921E9C" w:rsidRDefault="00921E9C" w:rsidP="00921E9C">
                            <w:pP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3</w:t>
                            </w:r>
                          </w:p>
                          <w:p w14:paraId="694FC6F9" w14:textId="03A89CBE" w:rsidR="00921E9C" w:rsidRPr="00921E9C" w:rsidRDefault="00921E9C" w:rsidP="00921E9C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921E9C">
                              <w:rPr>
                                <w:rFonts w:ascii="Tahoma" w:hAnsi="Tahoma" w:cs="Tahoma"/>
                                <w:lang w:val="en-PH"/>
                              </w:rPr>
                              <w:t>For nothing good have I</w:t>
                            </w:r>
                            <w:r w:rsidRPr="00921E9C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Where-by Thy grace to claim;</w:t>
                            </w:r>
                            <w:r w:rsidRPr="00921E9C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I'll wash my garments white</w:t>
                            </w:r>
                            <w:r w:rsidRPr="00921E9C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 xml:space="preserve">In the blood of </w:t>
                            </w:r>
                            <w:proofErr w:type="spellStart"/>
                            <w:r w:rsidRPr="00921E9C">
                              <w:rPr>
                                <w:rFonts w:ascii="Tahoma" w:hAnsi="Tahoma" w:cs="Tahoma"/>
                                <w:lang w:val="en-PH"/>
                              </w:rPr>
                              <w:t>Calv'ry's</w:t>
                            </w:r>
                            <w:proofErr w:type="spellEnd"/>
                            <w:r w:rsidRPr="00921E9C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Lamb. [Refrain]</w:t>
                            </w:r>
                          </w:p>
                          <w:p w14:paraId="5BA1E949" w14:textId="77777777" w:rsidR="00921E9C" w:rsidRDefault="00921E9C">
                            <w:pP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4</w:t>
                            </w:r>
                          </w:p>
                          <w:p w14:paraId="5F3D7816" w14:textId="1B104E8B" w:rsidR="00F349F5" w:rsidRPr="00921E9C" w:rsidRDefault="00921E9C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921E9C">
                              <w:rPr>
                                <w:rFonts w:ascii="Tahoma" w:hAnsi="Tahoma" w:cs="Tahoma"/>
                                <w:lang w:val="en-PH"/>
                              </w:rPr>
                              <w:t>And when, before the throne,</w:t>
                            </w:r>
                            <w:r w:rsidRPr="00921E9C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 stand in Him complete,</w:t>
                            </w:r>
                            <w:r w:rsidRPr="00921E9C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"Jesus died my soul to save,"</w:t>
                            </w:r>
                            <w:r w:rsidRPr="00921E9C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My lips shall still repeat. [Refrain]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0E759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2.65pt;width:229.05pt;height:567.5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" stroked="f">
                <v:textbox>
                  <w:txbxContent>
                    <w:p w14:paraId="047B9DF8" w14:textId="77777777" w:rsidR="00F349F5" w:rsidRPr="00F349F5" w:rsidRDefault="00F349F5" w:rsidP="00F349F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>Verse 1</w:t>
                      </w:r>
                    </w:p>
                    <w:p w14:paraId="68276604" w14:textId="6C3AFC41" w:rsidR="00921E9C" w:rsidRPr="00921E9C" w:rsidRDefault="00921E9C" w:rsidP="00921E9C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>
                        <w:rPr>
                          <w:rFonts w:ascii="Tahoma" w:hAnsi="Tahoma" w:cs="Tahoma"/>
                          <w:lang w:val="en-PH"/>
                        </w:rPr>
                        <w:t>I</w:t>
                      </w:r>
                      <w:r w:rsidRPr="00921E9C">
                        <w:rPr>
                          <w:rFonts w:ascii="Tahoma" w:hAnsi="Tahoma" w:cs="Tahoma"/>
                          <w:lang w:val="en-PH"/>
                        </w:rPr>
                        <w:t> hear the Savior say,</w:t>
                      </w:r>
                      <w:r w:rsidRPr="00921E9C">
                        <w:rPr>
                          <w:rFonts w:ascii="Tahoma" w:hAnsi="Tahoma" w:cs="Tahoma"/>
                          <w:lang w:val="en-PH"/>
                        </w:rPr>
                        <w:br/>
                        <w:t>"Thy strength indeed is small,</w:t>
                      </w:r>
                      <w:r w:rsidRPr="00921E9C">
                        <w:rPr>
                          <w:rFonts w:ascii="Tahoma" w:hAnsi="Tahoma" w:cs="Tahoma"/>
                          <w:lang w:val="en-PH"/>
                        </w:rPr>
                        <w:br/>
                        <w:t>Child of weakness, watch and pray,</w:t>
                      </w:r>
                      <w:r w:rsidRPr="00921E9C">
                        <w:rPr>
                          <w:rFonts w:ascii="Tahoma" w:hAnsi="Tahoma" w:cs="Tahoma"/>
                          <w:lang w:val="en-PH"/>
                        </w:rPr>
                        <w:br/>
                        <w:t>Find in Me thine all in all."</w:t>
                      </w:r>
                    </w:p>
                    <w:p w14:paraId="4A8193A6" w14:textId="77777777" w:rsidR="00921E9C" w:rsidRPr="00921E9C" w:rsidRDefault="00921E9C" w:rsidP="00921E9C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921E9C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t>Refrain:</w:t>
                      </w:r>
                      <w:r w:rsidRPr="00921E9C">
                        <w:rPr>
                          <w:rFonts w:ascii="Tahoma" w:hAnsi="Tahoma" w:cs="Tahoma"/>
                          <w:lang w:val="en-PH"/>
                        </w:rPr>
                        <w:br/>
                        <w:t>Jesus paid it all,</w:t>
                      </w:r>
                      <w:r w:rsidRPr="00921E9C">
                        <w:rPr>
                          <w:rFonts w:ascii="Tahoma" w:hAnsi="Tahoma" w:cs="Tahoma"/>
                          <w:lang w:val="en-PH"/>
                        </w:rPr>
                        <w:br/>
                        <w:t>All to Him I owe;</w:t>
                      </w:r>
                      <w:r w:rsidRPr="00921E9C">
                        <w:rPr>
                          <w:rFonts w:ascii="Tahoma" w:hAnsi="Tahoma" w:cs="Tahoma"/>
                          <w:lang w:val="en-PH"/>
                        </w:rPr>
                        <w:br/>
                        <w:t>Sin had left a crimson stain,</w:t>
                      </w:r>
                      <w:r w:rsidRPr="00921E9C">
                        <w:rPr>
                          <w:rFonts w:ascii="Tahoma" w:hAnsi="Tahoma" w:cs="Tahoma"/>
                          <w:lang w:val="en-PH"/>
                        </w:rPr>
                        <w:br/>
                        <w:t>He washed it white as snow.</w:t>
                      </w:r>
                    </w:p>
                    <w:p w14:paraId="34AD1396" w14:textId="77777777" w:rsidR="00921E9C" w:rsidRDefault="00921E9C" w:rsidP="00921E9C">
                      <w:pPr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2</w:t>
                      </w:r>
                    </w:p>
                    <w:p w14:paraId="680A2C3B" w14:textId="68698F58" w:rsidR="00921E9C" w:rsidRPr="00921E9C" w:rsidRDefault="00921E9C" w:rsidP="00921E9C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921E9C">
                        <w:rPr>
                          <w:rFonts w:ascii="Tahoma" w:hAnsi="Tahoma" w:cs="Tahoma"/>
                          <w:lang w:val="en-PH"/>
                        </w:rPr>
                        <w:t>Lord, now indeed I find</w:t>
                      </w:r>
                      <w:r w:rsidRPr="00921E9C">
                        <w:rPr>
                          <w:rFonts w:ascii="Tahoma" w:hAnsi="Tahoma" w:cs="Tahoma"/>
                          <w:lang w:val="en-PH"/>
                        </w:rPr>
                        <w:br/>
                        <w:t xml:space="preserve">Thy </w:t>
                      </w:r>
                      <w:proofErr w:type="spellStart"/>
                      <w:r w:rsidRPr="00921E9C">
                        <w:rPr>
                          <w:rFonts w:ascii="Tahoma" w:hAnsi="Tahoma" w:cs="Tahoma"/>
                          <w:lang w:val="en-PH"/>
                        </w:rPr>
                        <w:t>pow'r</w:t>
                      </w:r>
                      <w:proofErr w:type="spellEnd"/>
                      <w:r w:rsidRPr="00921E9C">
                        <w:rPr>
                          <w:rFonts w:ascii="Tahoma" w:hAnsi="Tahoma" w:cs="Tahoma"/>
                          <w:lang w:val="en-PH"/>
                        </w:rPr>
                        <w:t xml:space="preserve"> and Thine alone,</w:t>
                      </w:r>
                      <w:r w:rsidRPr="00921E9C">
                        <w:rPr>
                          <w:rFonts w:ascii="Tahoma" w:hAnsi="Tahoma" w:cs="Tahoma"/>
                          <w:lang w:val="en-PH"/>
                        </w:rPr>
                        <w:br/>
                        <w:t>Can change the leper's spots</w:t>
                      </w:r>
                      <w:r w:rsidRPr="00921E9C">
                        <w:rPr>
                          <w:rFonts w:ascii="Tahoma" w:hAnsi="Tahoma" w:cs="Tahoma"/>
                          <w:lang w:val="en-PH"/>
                        </w:rPr>
                        <w:br/>
                        <w:t>And melt the heart of stone. [Refrain]</w:t>
                      </w:r>
                    </w:p>
                    <w:p w14:paraId="7691E217" w14:textId="77777777" w:rsidR="00921E9C" w:rsidRDefault="00921E9C" w:rsidP="00921E9C">
                      <w:pPr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3</w:t>
                      </w:r>
                    </w:p>
                    <w:p w14:paraId="694FC6F9" w14:textId="03A89CBE" w:rsidR="00921E9C" w:rsidRPr="00921E9C" w:rsidRDefault="00921E9C" w:rsidP="00921E9C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921E9C">
                        <w:rPr>
                          <w:rFonts w:ascii="Tahoma" w:hAnsi="Tahoma" w:cs="Tahoma"/>
                          <w:lang w:val="en-PH"/>
                        </w:rPr>
                        <w:t>For nothing good have I</w:t>
                      </w:r>
                      <w:r w:rsidRPr="00921E9C">
                        <w:rPr>
                          <w:rFonts w:ascii="Tahoma" w:hAnsi="Tahoma" w:cs="Tahoma"/>
                          <w:lang w:val="en-PH"/>
                        </w:rPr>
                        <w:br/>
                        <w:t>Where-by Thy grace to claim;</w:t>
                      </w:r>
                      <w:r w:rsidRPr="00921E9C">
                        <w:rPr>
                          <w:rFonts w:ascii="Tahoma" w:hAnsi="Tahoma" w:cs="Tahoma"/>
                          <w:lang w:val="en-PH"/>
                        </w:rPr>
                        <w:br/>
                        <w:t>I'll wash my garments white</w:t>
                      </w:r>
                      <w:r w:rsidRPr="00921E9C">
                        <w:rPr>
                          <w:rFonts w:ascii="Tahoma" w:hAnsi="Tahoma" w:cs="Tahoma"/>
                          <w:lang w:val="en-PH"/>
                        </w:rPr>
                        <w:br/>
                        <w:t xml:space="preserve">In the blood of </w:t>
                      </w:r>
                      <w:proofErr w:type="spellStart"/>
                      <w:r w:rsidRPr="00921E9C">
                        <w:rPr>
                          <w:rFonts w:ascii="Tahoma" w:hAnsi="Tahoma" w:cs="Tahoma"/>
                          <w:lang w:val="en-PH"/>
                        </w:rPr>
                        <w:t>Calv'ry's</w:t>
                      </w:r>
                      <w:proofErr w:type="spellEnd"/>
                      <w:r w:rsidRPr="00921E9C">
                        <w:rPr>
                          <w:rFonts w:ascii="Tahoma" w:hAnsi="Tahoma" w:cs="Tahoma"/>
                          <w:lang w:val="en-PH"/>
                        </w:rPr>
                        <w:t xml:space="preserve"> Lamb. [Refrain]</w:t>
                      </w:r>
                    </w:p>
                    <w:p w14:paraId="5BA1E949" w14:textId="77777777" w:rsidR="00921E9C" w:rsidRDefault="00921E9C">
                      <w:pPr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4</w:t>
                      </w:r>
                    </w:p>
                    <w:p w14:paraId="5F3D7816" w14:textId="1B104E8B" w:rsidR="00F349F5" w:rsidRPr="00921E9C" w:rsidRDefault="00921E9C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921E9C">
                        <w:rPr>
                          <w:rFonts w:ascii="Tahoma" w:hAnsi="Tahoma" w:cs="Tahoma"/>
                          <w:lang w:val="en-PH"/>
                        </w:rPr>
                        <w:t>And when, before the throne,</w:t>
                      </w:r>
                      <w:r w:rsidRPr="00921E9C">
                        <w:rPr>
                          <w:rFonts w:ascii="Tahoma" w:hAnsi="Tahoma" w:cs="Tahoma"/>
                          <w:lang w:val="en-PH"/>
                        </w:rPr>
                        <w:br/>
                        <w:t>I stand in Him complete,</w:t>
                      </w:r>
                      <w:r w:rsidRPr="00921E9C">
                        <w:rPr>
                          <w:rFonts w:ascii="Tahoma" w:hAnsi="Tahoma" w:cs="Tahoma"/>
                          <w:lang w:val="en-PH"/>
                        </w:rPr>
                        <w:br/>
                        <w:t>"Jesus died my soul to save,"</w:t>
                      </w:r>
                      <w:r w:rsidRPr="00921E9C">
                        <w:rPr>
                          <w:rFonts w:ascii="Tahoma" w:hAnsi="Tahoma" w:cs="Tahoma"/>
                          <w:lang w:val="en-PH"/>
                        </w:rPr>
                        <w:br/>
                        <w:t>My lips shall still repeat. [Refrain]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3405D71" w14:textId="77777777" w:rsidR="005C195C" w:rsidRDefault="005C195C" w:rsidP="005C195C">
      <w:bookmarkStart w:id="0" w:name="_Hlk224980866"/>
      <w:bookmarkEnd w:id="0"/>
    </w:p>
    <w:p w14:paraId="474D7857" w14:textId="77777777" w:rsidR="00F349F5" w:rsidRPr="00F349F5" w:rsidRDefault="00F349F5" w:rsidP="00F349F5"/>
    <w:sectPr w:rsidR="00F349F5" w:rsidRPr="00F349F5" w:rsidSect="0090718C">
      <w:footerReference w:type="default" r:id="rId7"/>
      <w:pgSz w:w="12240" w:h="15840"/>
      <w:pgMar w:top="1440" w:right="1440" w:bottom="513" w:left="1440" w:header="709" w:footer="8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BCEEF" w14:textId="77777777" w:rsidR="004E788E" w:rsidRDefault="004E788E" w:rsidP="00AF2647">
      <w:pPr>
        <w:spacing w:after="0" w:line="240" w:lineRule="auto"/>
      </w:pPr>
      <w:r>
        <w:separator/>
      </w:r>
    </w:p>
  </w:endnote>
  <w:endnote w:type="continuationSeparator" w:id="0">
    <w:p w14:paraId="41BDC642" w14:textId="77777777" w:rsidR="004E788E" w:rsidRDefault="004E788E" w:rsidP="00AF2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84828" w14:textId="77777777" w:rsidR="0090718C" w:rsidRDefault="0090718C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4556F29" wp14:editId="0C967E65">
          <wp:simplePos x="0" y="0"/>
          <wp:positionH relativeFrom="margin">
            <wp:align>center</wp:align>
          </wp:positionH>
          <wp:positionV relativeFrom="paragraph">
            <wp:posOffset>79754</wp:posOffset>
          </wp:positionV>
          <wp:extent cx="2234890" cy="403761"/>
          <wp:effectExtent l="0" t="0" r="0" b="0"/>
          <wp:wrapNone/>
          <wp:docPr id="1" name="Picture 1" descr="A black and whi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4890" cy="4037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87CAA" w14:textId="77777777" w:rsidR="004E788E" w:rsidRDefault="004E788E" w:rsidP="00AF2647">
      <w:pPr>
        <w:spacing w:after="0" w:line="240" w:lineRule="auto"/>
      </w:pPr>
      <w:r>
        <w:separator/>
      </w:r>
    </w:p>
  </w:footnote>
  <w:footnote w:type="continuationSeparator" w:id="0">
    <w:p w14:paraId="2B3ECE27" w14:textId="77777777" w:rsidR="004E788E" w:rsidRDefault="004E788E" w:rsidP="00AF26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E9C"/>
    <w:rsid w:val="00000EDF"/>
    <w:rsid w:val="00117EA0"/>
    <w:rsid w:val="001F0011"/>
    <w:rsid w:val="001F4AF2"/>
    <w:rsid w:val="002F2274"/>
    <w:rsid w:val="002F5501"/>
    <w:rsid w:val="0035366D"/>
    <w:rsid w:val="004E788E"/>
    <w:rsid w:val="00584E86"/>
    <w:rsid w:val="005C195C"/>
    <w:rsid w:val="006946AE"/>
    <w:rsid w:val="006A51C9"/>
    <w:rsid w:val="008C358D"/>
    <w:rsid w:val="0090718C"/>
    <w:rsid w:val="00921E9C"/>
    <w:rsid w:val="009B584F"/>
    <w:rsid w:val="00AE2FD4"/>
    <w:rsid w:val="00AF2647"/>
    <w:rsid w:val="00CB6036"/>
    <w:rsid w:val="00CD04FA"/>
    <w:rsid w:val="00F349F5"/>
    <w:rsid w:val="00FE2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D8862F"/>
  <w15:chartTrackingRefBased/>
  <w15:docId w15:val="{841C3373-725F-4E43-BB18-472D499D1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9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9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9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9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9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9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9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9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9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9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9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9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9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9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9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9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9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9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9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647"/>
  </w:style>
  <w:style w:type="paragraph" w:styleId="Footer">
    <w:name w:val="footer"/>
    <w:basedOn w:val="Normal"/>
    <w:link w:val="Foot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7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on\Classic%20Hymn%20Project\Batch%203\TEMPLATE%20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B7662-CB2A-491D-809F-D14C3DFF1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v2.dotx</Template>
  <TotalTime>2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Cairo Minerva</dc:creator>
  <cp:keywords/>
  <dc:description/>
  <cp:lastModifiedBy>John Cairo Minerva</cp:lastModifiedBy>
  <cp:revision>1</cp:revision>
  <dcterms:created xsi:type="dcterms:W3CDTF">2026-04-02T08:44:00Z</dcterms:created>
  <dcterms:modified xsi:type="dcterms:W3CDTF">2026-04-02T08:46:00Z</dcterms:modified>
</cp:coreProperties>
</file>