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D9B1" w14:textId="77777777" w:rsidR="0012668D" w:rsidRDefault="0012668D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12668D">
        <w:rPr>
          <w:rFonts w:ascii="Tahoma" w:hAnsi="Tahoma" w:cs="Tahoma"/>
          <w:b/>
          <w:bCs/>
          <w:sz w:val="36"/>
          <w:szCs w:val="36"/>
        </w:rPr>
        <w:t>In the Hour of Trial</w:t>
      </w:r>
    </w:p>
    <w:p w14:paraId="624F07C4" w14:textId="320B8220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D0DE53" wp14:editId="5D632C43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2125345" cy="7207885"/>
                <wp:effectExtent l="0" t="0" r="825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F1930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4A851716" w14:textId="77777777" w:rsidR="0012668D" w:rsidRPr="0012668D" w:rsidRDefault="0012668D" w:rsidP="001266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t>In the hour of trial,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Jesus, plead for me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lest by base denial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unworthy be.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you see me waver,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with a look recall,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nor for fear or favor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ever let me fall.</w:t>
                            </w:r>
                          </w:p>
                          <w:p w14:paraId="259E2BC5" w14:textId="77777777" w:rsidR="0012668D" w:rsidRDefault="0012668D" w:rsidP="001266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ED39270" w14:textId="64943ABC" w:rsidR="0012668D" w:rsidRPr="0012668D" w:rsidRDefault="0012668D" w:rsidP="001266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t>With forbidden pleasures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should this vain world charm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 its tempting treasures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spread to work me harm,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bring to my remembrance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sad Gethsemane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or, in darker semblance,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cross-crowned Calvary.</w:t>
                            </w:r>
                          </w:p>
                          <w:p w14:paraId="2DE47AF9" w14:textId="77777777" w:rsidR="0012668D" w:rsidRDefault="0012668D" w:rsidP="001266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1B7F2C71" w14:textId="189882F4" w:rsidR="00F349F5" w:rsidRPr="0012668D" w:rsidRDefault="0012668D" w:rsidP="0012668D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t>Should your mercy send me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sorrow, toil, and woe,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 should pain attend me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on my path below,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grant that I may never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fail your cross to view;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grant that I may ever</w:t>
                            </w:r>
                            <w:r w:rsidRPr="0012668D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cast my care on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0DE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167.3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" stroked="f">
                <v:textbox>
                  <w:txbxContent>
                    <w:p w14:paraId="586F1930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4A851716" w14:textId="77777777" w:rsidR="0012668D" w:rsidRPr="0012668D" w:rsidRDefault="0012668D" w:rsidP="001266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t>In the hour of trial,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Jesus, plead for me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lest by base denial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I unworthy be.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When you see me waver,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with a look recall,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nor for fear or favor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ever let me fall.</w:t>
                      </w:r>
                    </w:p>
                    <w:p w14:paraId="259E2BC5" w14:textId="77777777" w:rsidR="0012668D" w:rsidRDefault="0012668D" w:rsidP="001266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ED39270" w14:textId="64943ABC" w:rsidR="0012668D" w:rsidRPr="0012668D" w:rsidRDefault="0012668D" w:rsidP="001266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t>With forbidden pleasures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should this vain world charm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or its tempting treasures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spread to work me harm,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bring to my remembrance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sad Gethsemane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or, in darker semblance,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cross-crowned Calvary.</w:t>
                      </w:r>
                    </w:p>
                    <w:p w14:paraId="2DE47AF9" w14:textId="77777777" w:rsidR="0012668D" w:rsidRDefault="0012668D" w:rsidP="001266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1B7F2C71" w14:textId="189882F4" w:rsidR="00F349F5" w:rsidRPr="0012668D" w:rsidRDefault="0012668D" w:rsidP="0012668D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t>Should your mercy send me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sorrow, toil, and woe,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or should pain attend me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on my path below,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grant that I may never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fail your cross to view;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grant that I may ever</w:t>
                      </w:r>
                      <w:r w:rsidRPr="0012668D">
                        <w:rPr>
                          <w:rFonts w:ascii="Tahoma" w:hAnsi="Tahoma" w:cs="Tahoma"/>
                          <w:lang w:val="en-PH"/>
                        </w:rPr>
                        <w:br/>
                        <w:t>cast my care on you.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E9C58B" w14:textId="77777777" w:rsidR="005C195C" w:rsidRDefault="005C195C" w:rsidP="005C195C">
      <w:bookmarkStart w:id="0" w:name="_Hlk224980866"/>
      <w:bookmarkEnd w:id="0"/>
    </w:p>
    <w:p w14:paraId="7F4C2914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BE10" w14:textId="77777777" w:rsidR="008C1519" w:rsidRDefault="008C1519" w:rsidP="00AF2647">
      <w:pPr>
        <w:spacing w:after="0" w:line="240" w:lineRule="auto"/>
      </w:pPr>
      <w:r>
        <w:separator/>
      </w:r>
    </w:p>
  </w:endnote>
  <w:endnote w:type="continuationSeparator" w:id="0">
    <w:p w14:paraId="34EA426E" w14:textId="77777777" w:rsidR="008C1519" w:rsidRDefault="008C1519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C7C7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DA432B" wp14:editId="054F90B5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2EE0" w14:textId="77777777" w:rsidR="008C1519" w:rsidRDefault="008C1519" w:rsidP="00AF2647">
      <w:pPr>
        <w:spacing w:after="0" w:line="240" w:lineRule="auto"/>
      </w:pPr>
      <w:r>
        <w:separator/>
      </w:r>
    </w:p>
  </w:footnote>
  <w:footnote w:type="continuationSeparator" w:id="0">
    <w:p w14:paraId="15B3F2AD" w14:textId="77777777" w:rsidR="008C1519" w:rsidRDefault="008C1519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D"/>
    <w:rsid w:val="00000EDF"/>
    <w:rsid w:val="00117EA0"/>
    <w:rsid w:val="0012668D"/>
    <w:rsid w:val="001F0011"/>
    <w:rsid w:val="001F4AF2"/>
    <w:rsid w:val="002F2274"/>
    <w:rsid w:val="002F5501"/>
    <w:rsid w:val="0035366D"/>
    <w:rsid w:val="00584E86"/>
    <w:rsid w:val="005C195C"/>
    <w:rsid w:val="006946AE"/>
    <w:rsid w:val="006A51C9"/>
    <w:rsid w:val="008C1519"/>
    <w:rsid w:val="008C358D"/>
    <w:rsid w:val="0090718C"/>
    <w:rsid w:val="00AE2FD4"/>
    <w:rsid w:val="00AF2647"/>
    <w:rsid w:val="00BF030F"/>
    <w:rsid w:val="00CB6036"/>
    <w:rsid w:val="00CD04FA"/>
    <w:rsid w:val="00D873D8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79666"/>
  <w15:chartTrackingRefBased/>
  <w15:docId w15:val="{7AEDBEE9-A05E-4CAD-ADE4-11394A5C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0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2026-04-02T05:45:00Z</dcterms:created>
  <dcterms:modified xsi:type="dcterms:W3CDTF">2026-04-02T05:46:00Z</dcterms:modified>
</cp:coreProperties>
</file>