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9F66B" w14:textId="77777777" w:rsidR="008462FB" w:rsidRDefault="008462FB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8462FB">
        <w:rPr>
          <w:rFonts w:ascii="Tahoma" w:hAnsi="Tahoma" w:cs="Tahoma"/>
          <w:b/>
          <w:bCs/>
          <w:sz w:val="36"/>
          <w:szCs w:val="36"/>
        </w:rPr>
        <w:t>I'll Fly Away</w:t>
      </w:r>
    </w:p>
    <w:p w14:paraId="33955AE1" w14:textId="4A07216C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FF9918" wp14:editId="0E53884D">
                <wp:simplePos x="0" y="0"/>
                <wp:positionH relativeFrom="margin">
                  <wp:align>center</wp:align>
                </wp:positionH>
                <wp:positionV relativeFrom="paragraph">
                  <wp:posOffset>148821</wp:posOffset>
                </wp:positionV>
                <wp:extent cx="3051810" cy="78733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787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FBF27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1D61B97A" w14:textId="451D4100" w:rsidR="00F349F5" w:rsidRPr="008462FB" w:rsidRDefault="008462FB" w:rsidP="008462FB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8462FB">
                              <w:rPr>
                                <w:rFonts w:ascii="Tahoma" w:hAnsi="Tahoma" w:cs="Tahoma"/>
                              </w:rPr>
                              <w:t>Some glad morning when this life is o'er,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To a home on God's celestial shore,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away).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Chorus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away, Oh Glory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 (in the morning)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When I die, Hallelujah, by and by,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away).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When the shadows of this life have gone,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Like a bird from prison bars has flown,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Chorus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away, Oh Glory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 (in the morning)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When I die, Hallelujah, by and by,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away).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Just a few more weary days and then,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To a land where joy shall never end,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</w:t>
                            </w:r>
                          </w:p>
                          <w:p w14:paraId="476249BF" w14:textId="20B407D2" w:rsidR="008462FB" w:rsidRPr="00F349F5" w:rsidRDefault="008462FB">
                            <w:r w:rsidRPr="008462FB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Chorus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away, Oh Glory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away; (in the morning)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When I die, Hallelujah, by and by, </w:t>
                            </w:r>
                            <w:r w:rsidRPr="008462FB">
                              <w:rPr>
                                <w:rFonts w:ascii="Tahoma" w:hAnsi="Tahoma" w:cs="Tahoma"/>
                              </w:rPr>
                              <w:br/>
                              <w:t>I'll fly away (I'll fly away).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F99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7pt;width:240.3pt;height:619.9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" stroked="f">
                <v:textbox>
                  <w:txbxContent>
                    <w:p w14:paraId="262FBF27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1D61B97A" w14:textId="451D4100" w:rsidR="00F349F5" w:rsidRPr="008462FB" w:rsidRDefault="008462FB" w:rsidP="008462FB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8462FB">
                        <w:rPr>
                          <w:rFonts w:ascii="Tahoma" w:hAnsi="Tahoma" w:cs="Tahoma"/>
                        </w:rPr>
                        <w:t>Some glad morning when this life is o'er,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To a home on God's celestial shore,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away).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  <w:b/>
                          <w:bCs/>
                        </w:rPr>
                        <w:t>Chorus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away, Oh Glory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 (in the morning)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When I die, Hallelujah, by and by,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away).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When the shadows of this life have gone,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Like a bird from prison bars has flown,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  <w:b/>
                          <w:bCs/>
                        </w:rPr>
                        <w:t>Chorus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away, Oh Glory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 (in the morning)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When I die, Hallelujah, by and by,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away).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</w: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Just a few more weary days and then,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To a land where joy shall never end,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</w:t>
                      </w:r>
                    </w:p>
                    <w:p w14:paraId="476249BF" w14:textId="20B407D2" w:rsidR="008462FB" w:rsidRPr="00F349F5" w:rsidRDefault="008462FB">
                      <w:r w:rsidRPr="008462FB">
                        <w:rPr>
                          <w:rFonts w:ascii="Tahoma" w:hAnsi="Tahoma" w:cs="Tahoma"/>
                          <w:b/>
                          <w:bCs/>
                        </w:rPr>
                        <w:t>Chorus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away, Oh Glory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away; (in the morning)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When I die, Hallelujah, by and by, </w:t>
                      </w:r>
                      <w:r w:rsidRPr="008462FB">
                        <w:rPr>
                          <w:rFonts w:ascii="Tahoma" w:hAnsi="Tahoma" w:cs="Tahoma"/>
                        </w:rPr>
                        <w:br/>
                        <w:t>I'll fly away (I'll fly away).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CC4441" w14:textId="77777777" w:rsidR="005C195C" w:rsidRDefault="005C195C" w:rsidP="005C195C">
      <w:bookmarkStart w:id="0" w:name="_Hlk224980866"/>
      <w:bookmarkEnd w:id="0"/>
    </w:p>
    <w:p w14:paraId="4E633546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EE3B9" w14:textId="77777777" w:rsidR="00C16D2F" w:rsidRDefault="00C16D2F" w:rsidP="00AF2647">
      <w:pPr>
        <w:spacing w:after="0" w:line="240" w:lineRule="auto"/>
      </w:pPr>
      <w:r>
        <w:separator/>
      </w:r>
    </w:p>
  </w:endnote>
  <w:endnote w:type="continuationSeparator" w:id="0">
    <w:p w14:paraId="0498D859" w14:textId="77777777" w:rsidR="00C16D2F" w:rsidRDefault="00C16D2F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1D38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D5767F" wp14:editId="292FB497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DE72D" w14:textId="77777777" w:rsidR="00C16D2F" w:rsidRDefault="00C16D2F" w:rsidP="00AF2647">
      <w:pPr>
        <w:spacing w:after="0" w:line="240" w:lineRule="auto"/>
      </w:pPr>
      <w:r>
        <w:separator/>
      </w:r>
    </w:p>
  </w:footnote>
  <w:footnote w:type="continuationSeparator" w:id="0">
    <w:p w14:paraId="62A7DC53" w14:textId="77777777" w:rsidR="00C16D2F" w:rsidRDefault="00C16D2F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FB"/>
    <w:rsid w:val="00000EDF"/>
    <w:rsid w:val="00011D43"/>
    <w:rsid w:val="00117EA0"/>
    <w:rsid w:val="001F0011"/>
    <w:rsid w:val="001F4AF2"/>
    <w:rsid w:val="00224444"/>
    <w:rsid w:val="002F2274"/>
    <w:rsid w:val="002F5501"/>
    <w:rsid w:val="0035366D"/>
    <w:rsid w:val="00584E86"/>
    <w:rsid w:val="005C195C"/>
    <w:rsid w:val="006946AE"/>
    <w:rsid w:val="006A51C9"/>
    <w:rsid w:val="006F13F9"/>
    <w:rsid w:val="008462FB"/>
    <w:rsid w:val="008C358D"/>
    <w:rsid w:val="0090718C"/>
    <w:rsid w:val="00AE2FD4"/>
    <w:rsid w:val="00AF2647"/>
    <w:rsid w:val="00C16D2F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8B95"/>
  <w15:chartTrackingRefBased/>
  <w15:docId w15:val="{6740D9BA-0FE2-4C9D-8FFA-B7190663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2</cp:revision>
  <dcterms:created xsi:type="dcterms:W3CDTF">2026-04-02T05:41:00Z</dcterms:created>
  <dcterms:modified xsi:type="dcterms:W3CDTF">2026-04-02T05:41:00Z</dcterms:modified>
</cp:coreProperties>
</file>