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42F6C" w14:textId="77777777" w:rsidR="0034670E" w:rsidRDefault="0034670E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34670E">
        <w:rPr>
          <w:rFonts w:ascii="Tahoma" w:hAnsi="Tahoma" w:cs="Tahoma"/>
          <w:b/>
          <w:bCs/>
          <w:sz w:val="36"/>
          <w:szCs w:val="36"/>
        </w:rPr>
        <w:t>I'd Rather Have Jesus</w:t>
      </w:r>
    </w:p>
    <w:p w14:paraId="0B82F9C3" w14:textId="657AF05E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7A2B3E" wp14:editId="4F702A43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218180" cy="7552690"/>
                <wp:effectExtent l="0" t="0" r="127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755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4C67D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9F74AA3" w14:textId="77777777" w:rsidR="0034670E" w:rsidRPr="0034670E" w:rsidRDefault="0034670E" w:rsidP="0034670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t>I'd rather have Jesus than silver or gold;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be His than have riches untold;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have Jesus than houses or lands.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be led by His nail-pierced hand</w:t>
                            </w:r>
                          </w:p>
                          <w:p w14:paraId="4EF7442D" w14:textId="77777777" w:rsidR="0034670E" w:rsidRPr="0034670E" w:rsidRDefault="0034670E" w:rsidP="0034670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4670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Than to be the king of a vast domain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or be held in sin's dread sway.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have Jesus than anything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this world affords today.</w:t>
                            </w:r>
                          </w:p>
                          <w:p w14:paraId="18B98CC2" w14:textId="08D4863A" w:rsidR="0034670E" w:rsidRPr="00F349F5" w:rsidRDefault="0034670E" w:rsidP="0034670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7EFF60F0" w14:textId="190966CD" w:rsidR="0034670E" w:rsidRDefault="0034670E" w:rsidP="0034670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t>I'd rather have Jesus than men's applause;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be faithful to His dear cause;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have Jesus than world-wide fame.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I'd rather be true to His holy name </w:t>
                            </w:r>
                          </w:p>
                          <w:p w14:paraId="37457E11" w14:textId="6C909BF2" w:rsidR="0034670E" w:rsidRPr="0034670E" w:rsidRDefault="0034670E" w:rsidP="0034670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4670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Than to be the king of a vast domain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or be held in sin's dread sway.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have Jesus than anything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this world affords today.</w:t>
                            </w:r>
                          </w:p>
                          <w:p w14:paraId="6F64CCB3" w14:textId="759CC7D1" w:rsidR="0034670E" w:rsidRPr="00F349F5" w:rsidRDefault="0034670E" w:rsidP="0034670E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3B5CF6E3" w14:textId="5C2E183D" w:rsidR="00F349F5" w:rsidRDefault="0034670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t>He's fairer than lilies of rarest bloom'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He's sweeter than honey from out the comb;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He's all that my hungering spirit needs.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I'd rather have Jesus and let Him lead </w:t>
                            </w:r>
                          </w:p>
                          <w:p w14:paraId="746B2638" w14:textId="7A670831" w:rsidR="0034670E" w:rsidRPr="0034670E" w:rsidRDefault="0034670E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4670E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Than to be the king of a vast domain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or be held in sin's dread sway.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I'd rather have Jesus than anything</w:t>
                            </w:r>
                            <w:r w:rsidRPr="0034670E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this world affords today.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A2B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53.4pt;height:594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" stroked="f">
                <v:textbox>
                  <w:txbxContent>
                    <w:p w14:paraId="79F4C67D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9F74AA3" w14:textId="77777777" w:rsidR="0034670E" w:rsidRPr="0034670E" w:rsidRDefault="0034670E" w:rsidP="0034670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t>I'd rather have Jesus than silver or gold;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be His than have riches untold;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have Jesus than houses or lands.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be led by His nail-pierced hand</w:t>
                      </w:r>
                    </w:p>
                    <w:p w14:paraId="4EF7442D" w14:textId="77777777" w:rsidR="0034670E" w:rsidRPr="0034670E" w:rsidRDefault="0034670E" w:rsidP="0034670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34670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Than to be the king of a vast domain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or be held in sin's dread sway.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have Jesus than anything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this world affords today.</w:t>
                      </w:r>
                    </w:p>
                    <w:p w14:paraId="18B98CC2" w14:textId="08D4863A" w:rsidR="0034670E" w:rsidRPr="00F349F5" w:rsidRDefault="0034670E" w:rsidP="0034670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7EFF60F0" w14:textId="190966CD" w:rsidR="0034670E" w:rsidRDefault="0034670E" w:rsidP="0034670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t>I'd rather have Jesus than men's applause;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be faithful to His dear cause;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have Jesus than world-wide fame.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I'd rather be true to His holy name </w:t>
                      </w:r>
                    </w:p>
                    <w:p w14:paraId="37457E11" w14:textId="6C909BF2" w:rsidR="0034670E" w:rsidRPr="0034670E" w:rsidRDefault="0034670E" w:rsidP="0034670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34670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Than to be the king of a vast domain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or be held in sin's dread sway.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have Jesus than anything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this world affords today.</w:t>
                      </w:r>
                    </w:p>
                    <w:p w14:paraId="6F64CCB3" w14:textId="759CC7D1" w:rsidR="0034670E" w:rsidRPr="00F349F5" w:rsidRDefault="0034670E" w:rsidP="0034670E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3B5CF6E3" w14:textId="5C2E183D" w:rsidR="00F349F5" w:rsidRDefault="0034670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t>He's fairer than lilies of rarest bloom'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He's sweeter than honey from out the comb;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He's all that my hungering spirit needs.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I'd rather have Jesus and let Him lead </w:t>
                      </w:r>
                    </w:p>
                    <w:p w14:paraId="746B2638" w14:textId="7A670831" w:rsidR="0034670E" w:rsidRPr="0034670E" w:rsidRDefault="0034670E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34670E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Than to be the king of a vast domain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or be held in sin's dread sway.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I'd rather have Jesus than anything</w:t>
                      </w:r>
                      <w:r w:rsidRPr="0034670E">
                        <w:rPr>
                          <w:rFonts w:ascii="Tahoma" w:hAnsi="Tahoma" w:cs="Tahoma"/>
                          <w:lang w:val="en-PH"/>
                        </w:rPr>
                        <w:br/>
                        <w:t>this world affords today.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B45314" w14:textId="77777777" w:rsidR="005C195C" w:rsidRDefault="005C195C" w:rsidP="005C195C">
      <w:bookmarkStart w:id="0" w:name="_Hlk224980866"/>
      <w:bookmarkEnd w:id="0"/>
    </w:p>
    <w:p w14:paraId="32E40AAC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69A45" w14:textId="77777777" w:rsidR="000E4136" w:rsidRDefault="000E4136" w:rsidP="00AF2647">
      <w:pPr>
        <w:spacing w:after="0" w:line="240" w:lineRule="auto"/>
      </w:pPr>
      <w:r>
        <w:separator/>
      </w:r>
    </w:p>
  </w:endnote>
  <w:endnote w:type="continuationSeparator" w:id="0">
    <w:p w14:paraId="2904DD46" w14:textId="77777777" w:rsidR="000E4136" w:rsidRDefault="000E4136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7EB40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0EEEAB" wp14:editId="35E6FFEC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930F2" w14:textId="77777777" w:rsidR="000E4136" w:rsidRDefault="000E4136" w:rsidP="00AF2647">
      <w:pPr>
        <w:spacing w:after="0" w:line="240" w:lineRule="auto"/>
      </w:pPr>
      <w:r>
        <w:separator/>
      </w:r>
    </w:p>
  </w:footnote>
  <w:footnote w:type="continuationSeparator" w:id="0">
    <w:p w14:paraId="200C2CC2" w14:textId="77777777" w:rsidR="000E4136" w:rsidRDefault="000E4136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0E"/>
    <w:rsid w:val="00000EDF"/>
    <w:rsid w:val="000E4136"/>
    <w:rsid w:val="00117EA0"/>
    <w:rsid w:val="001F0011"/>
    <w:rsid w:val="001F4AF2"/>
    <w:rsid w:val="002F2274"/>
    <w:rsid w:val="002F5501"/>
    <w:rsid w:val="00325C9E"/>
    <w:rsid w:val="0034670E"/>
    <w:rsid w:val="0035366D"/>
    <w:rsid w:val="00584E86"/>
    <w:rsid w:val="005C195C"/>
    <w:rsid w:val="006946AE"/>
    <w:rsid w:val="006A51C9"/>
    <w:rsid w:val="008C358D"/>
    <w:rsid w:val="0090233D"/>
    <w:rsid w:val="0090718C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05FBAB"/>
  <w15:chartTrackingRefBased/>
  <w15:docId w15:val="{88833B67-CE2F-477C-BA4A-027BC381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7%20files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2026-03-26T13:08:00Z</dcterms:created>
  <dcterms:modified xsi:type="dcterms:W3CDTF">2026-03-26T13:09:00Z</dcterms:modified>
</cp:coreProperties>
</file>