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712A7" w14:textId="20BDBA3F" w:rsidR="00FB3E7E" w:rsidRDefault="00FB3E7E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FB3E7E">
        <w:rPr>
          <w:rFonts w:ascii="Tahoma" w:hAnsi="Tahoma" w:cs="Tahoma"/>
          <w:b/>
          <w:bCs/>
          <w:sz w:val="36"/>
          <w:szCs w:val="36"/>
        </w:rPr>
        <w:t>I Need Thee Every Hour</w:t>
      </w:r>
    </w:p>
    <w:p w14:paraId="6D0636C5" w14:textId="3EE1BF9B" w:rsidR="00117EA0" w:rsidRPr="00EB5306" w:rsidRDefault="00FB3E7E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FF4508" wp14:editId="1A564A1D">
                <wp:simplePos x="0" y="0"/>
                <wp:positionH relativeFrom="margin">
                  <wp:posOffset>3131185</wp:posOffset>
                </wp:positionH>
                <wp:positionV relativeFrom="paragraph">
                  <wp:posOffset>121285</wp:posOffset>
                </wp:positionV>
                <wp:extent cx="2279650" cy="7315200"/>
                <wp:effectExtent l="0" t="0" r="635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73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36673" w14:textId="14E7B67F" w:rsidR="00FB3E7E" w:rsidRPr="00F349F5" w:rsidRDefault="00FB3E7E" w:rsidP="00FB3E7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04EEAB81" w14:textId="7134C825" w:rsid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I need Thee </w:t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teach me Thy will;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and </w:t>
                            </w:r>
                            <w:proofErr w:type="gram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Thy</w:t>
                            </w:r>
                            <w:proofErr w:type="gram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rich promises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in me fulfill.</w:t>
                            </w:r>
                          </w:p>
                          <w:p w14:paraId="3FFC9C63" w14:textId="13951F39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need Thee, O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bless me now, my Savior,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come to Thee.</w:t>
                            </w:r>
                          </w:p>
                          <w:p w14:paraId="03F3CB88" w14:textId="6D404214" w:rsidR="00FB3E7E" w:rsidRPr="00F349F5" w:rsidRDefault="00FB3E7E" w:rsidP="00FB3E7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5</w:t>
                            </w:r>
                          </w:p>
                          <w:p w14:paraId="53361E46" w14:textId="6C1886AF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I need Thee </w:t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most Holy One;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make me Thine indeed,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Thou blessed Son. </w:t>
                            </w:r>
                          </w:p>
                          <w:p w14:paraId="719AF6BB" w14:textId="32AFB178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need Thee, O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bless me now, my Savior,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come to Thee.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F45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6.55pt;margin-top:9.55pt;width:179.5pt;height:8in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" stroked="f">
                <v:textbox>
                  <w:txbxContent>
                    <w:p w14:paraId="69936673" w14:textId="14E7B67F" w:rsidR="00FB3E7E" w:rsidRPr="00F349F5" w:rsidRDefault="00FB3E7E" w:rsidP="00FB3E7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04EEAB81" w14:textId="7134C825" w:rsid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I need Thee </w:t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teach me Thy will;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and </w:t>
                      </w:r>
                      <w:proofErr w:type="gram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Thy</w:t>
                      </w:r>
                      <w:proofErr w:type="gram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rich promises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in me fulfill.</w:t>
                      </w:r>
                    </w:p>
                    <w:p w14:paraId="3FFC9C63" w14:textId="13951F39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need Thee, O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O bless me now, my Savior,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come to Thee.</w:t>
                      </w:r>
                    </w:p>
                    <w:p w14:paraId="03F3CB88" w14:textId="6D404214" w:rsidR="00FB3E7E" w:rsidRPr="00F349F5" w:rsidRDefault="00FB3E7E" w:rsidP="00FB3E7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5</w:t>
                      </w:r>
                    </w:p>
                    <w:p w14:paraId="53361E46" w14:textId="6C1886AF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I need Thee </w:t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most Holy One;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O make me Thine indeed,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Thou blessed Son. </w:t>
                      </w:r>
                    </w:p>
                    <w:p w14:paraId="719AF6BB" w14:textId="32AFB178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need Thee, O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O bless me now, my Savior,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come to Thee.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EB1BCC" wp14:editId="31AB7939">
                <wp:simplePos x="0" y="0"/>
                <wp:positionH relativeFrom="margin">
                  <wp:posOffset>688092</wp:posOffset>
                </wp:positionH>
                <wp:positionV relativeFrom="paragraph">
                  <wp:posOffset>124081</wp:posOffset>
                </wp:positionV>
                <wp:extent cx="2279650" cy="731520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73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1B947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59F8B25A" w14:textId="77777777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I need Thee </w:t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most gracious Lord;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 tender voice like Thine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can peace afford.</w:t>
                            </w:r>
                          </w:p>
                          <w:p w14:paraId="34DF149E" w14:textId="77777777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need Thee, O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bless me now, my Savior,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come to Thee.</w:t>
                            </w:r>
                          </w:p>
                          <w:p w14:paraId="78A9EF64" w14:textId="1B941432" w:rsidR="00FB3E7E" w:rsidRPr="00F349F5" w:rsidRDefault="00FB3E7E" w:rsidP="00FB3E7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6D26B6C8" w14:textId="59276AF6" w:rsid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I need Thee </w:t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stay Thou nearby;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temptations lose their </w:t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when Thou art nigh. </w:t>
                            </w:r>
                          </w:p>
                          <w:p w14:paraId="0E5CC297" w14:textId="36F97318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need Thee, O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bless me now, my Savior,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come to Thee.</w:t>
                            </w:r>
                          </w:p>
                          <w:p w14:paraId="716387E7" w14:textId="48655337" w:rsidR="00FB3E7E" w:rsidRPr="00F349F5" w:rsidRDefault="00FB3E7E" w:rsidP="00FB3E7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013EF824" w14:textId="4A3775C1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I need Thee </w:t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in joy or pain;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come quickly and abide,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or life is vain. </w:t>
                            </w:r>
                          </w:p>
                          <w:p w14:paraId="442E1E4D" w14:textId="77777777" w:rsidR="00FB3E7E" w:rsidRPr="00FB3E7E" w:rsidRDefault="00FB3E7E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B3E7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need Thee, O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hour I need Thee;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bless me now, my Savior,</w:t>
                            </w:r>
                            <w:r w:rsidRPr="00FB3E7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come to Thee.</w:t>
                            </w:r>
                          </w:p>
                          <w:p w14:paraId="71582102" w14:textId="2413EB73" w:rsidR="00F349F5" w:rsidRPr="00FB3E7E" w:rsidRDefault="00F349F5" w:rsidP="00FB3E7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B1BCC" id="_x0000_s1027" type="#_x0000_t202" style="position:absolute;left:0;text-align:left;margin-left:54.2pt;margin-top:9.75pt;width:179.5pt;height:8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" stroked="f">
                <v:textbox>
                  <w:txbxContent>
                    <w:p w14:paraId="5471B947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59F8B25A" w14:textId="77777777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I need Thee </w:t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most gracious Lord;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no tender voice like Thine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can peace afford.</w:t>
                      </w:r>
                    </w:p>
                    <w:p w14:paraId="34DF149E" w14:textId="77777777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need Thee, O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O bless me now, my Savior,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come to Thee.</w:t>
                      </w:r>
                    </w:p>
                    <w:p w14:paraId="78A9EF64" w14:textId="1B941432" w:rsidR="00FB3E7E" w:rsidRPr="00F349F5" w:rsidRDefault="00FB3E7E" w:rsidP="00FB3E7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6D26B6C8" w14:textId="59276AF6" w:rsid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I need Thee </w:t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stay Thou nearby;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temptations lose their </w:t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when Thou art nigh. </w:t>
                      </w:r>
                    </w:p>
                    <w:p w14:paraId="0E5CC297" w14:textId="36F97318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need Thee, O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O bless me now, my Savior,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come to Thee.</w:t>
                      </w:r>
                    </w:p>
                    <w:p w14:paraId="716387E7" w14:textId="48655337" w:rsidR="00FB3E7E" w:rsidRPr="00F349F5" w:rsidRDefault="00FB3E7E" w:rsidP="00FB3E7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013EF824" w14:textId="4A3775C1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I need Thee </w:t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in joy or pain;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come quickly and abide,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or life is vain. </w:t>
                      </w:r>
                    </w:p>
                    <w:p w14:paraId="442E1E4D" w14:textId="77777777" w:rsidR="00FB3E7E" w:rsidRPr="00FB3E7E" w:rsidRDefault="00FB3E7E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B3E7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need Thee, O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FB3E7E">
                        <w:rPr>
                          <w:rFonts w:ascii="Tahoma" w:hAnsi="Tahoma" w:cs="Tahoma"/>
                          <w:lang w:val="en-PH"/>
                        </w:rPr>
                        <w:t xml:space="preserve"> hour I need Thee;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O bless me now, my Savior,</w:t>
                      </w:r>
                      <w:r w:rsidRPr="00FB3E7E">
                        <w:rPr>
                          <w:rFonts w:ascii="Tahoma" w:hAnsi="Tahoma" w:cs="Tahoma"/>
                          <w:lang w:val="en-PH"/>
                        </w:rPr>
                        <w:br/>
                        <w:t>I come to Thee.</w:t>
                      </w:r>
                    </w:p>
                    <w:p w14:paraId="71582102" w14:textId="2413EB73" w:rsidR="00F349F5" w:rsidRPr="00FB3E7E" w:rsidRDefault="00F349F5" w:rsidP="00FB3E7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700414" w14:textId="2CF3822C" w:rsidR="005C195C" w:rsidRDefault="005C195C" w:rsidP="005C195C">
      <w:bookmarkStart w:id="0" w:name="_Hlk224980866"/>
      <w:bookmarkEnd w:id="0"/>
    </w:p>
    <w:p w14:paraId="3E5924F2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F191F" w14:textId="77777777" w:rsidR="00337558" w:rsidRDefault="00337558" w:rsidP="00AF2647">
      <w:pPr>
        <w:spacing w:after="0" w:line="240" w:lineRule="auto"/>
      </w:pPr>
      <w:r>
        <w:separator/>
      </w:r>
    </w:p>
  </w:endnote>
  <w:endnote w:type="continuationSeparator" w:id="0">
    <w:p w14:paraId="0DFA7E2B" w14:textId="77777777" w:rsidR="00337558" w:rsidRDefault="00337558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4C1C4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11E798" wp14:editId="37EE8504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B6B19" w14:textId="77777777" w:rsidR="00337558" w:rsidRDefault="00337558" w:rsidP="00AF2647">
      <w:pPr>
        <w:spacing w:after="0" w:line="240" w:lineRule="auto"/>
      </w:pPr>
      <w:r>
        <w:separator/>
      </w:r>
    </w:p>
  </w:footnote>
  <w:footnote w:type="continuationSeparator" w:id="0">
    <w:p w14:paraId="1DB04434" w14:textId="77777777" w:rsidR="00337558" w:rsidRDefault="00337558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7E"/>
    <w:rsid w:val="00000EDF"/>
    <w:rsid w:val="00117EA0"/>
    <w:rsid w:val="001F0011"/>
    <w:rsid w:val="001F4AF2"/>
    <w:rsid w:val="00245425"/>
    <w:rsid w:val="002F2274"/>
    <w:rsid w:val="002F5501"/>
    <w:rsid w:val="00337558"/>
    <w:rsid w:val="0035366D"/>
    <w:rsid w:val="00584E86"/>
    <w:rsid w:val="005C195C"/>
    <w:rsid w:val="006946AE"/>
    <w:rsid w:val="006A51C9"/>
    <w:rsid w:val="008C358D"/>
    <w:rsid w:val="0090718C"/>
    <w:rsid w:val="00AE2FD4"/>
    <w:rsid w:val="00AF2647"/>
    <w:rsid w:val="00BA70DC"/>
    <w:rsid w:val="00CB6036"/>
    <w:rsid w:val="00CD04FA"/>
    <w:rsid w:val="00F349F5"/>
    <w:rsid w:val="00FB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90A63"/>
  <w15:chartTrackingRefBased/>
  <w15:docId w15:val="{337A6C65-8FE2-49C1-8754-DB9EBAC1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7%20files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3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2026-03-26T13:03:00Z</dcterms:created>
  <dcterms:modified xsi:type="dcterms:W3CDTF">2026-03-26T13:06:00Z</dcterms:modified>
</cp:coreProperties>
</file>