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9AAD" w14:textId="7EE6EA94" w:rsidR="00FD60D5" w:rsidRDefault="00FD60D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FD60D5">
        <w:rPr>
          <w:rFonts w:ascii="Tahoma" w:hAnsi="Tahoma" w:cs="Tahoma"/>
          <w:b/>
          <w:bCs/>
          <w:sz w:val="36"/>
          <w:szCs w:val="36"/>
        </w:rPr>
        <w:t>How Firm a Foundation</w:t>
      </w:r>
    </w:p>
    <w:p w14:paraId="59A4CC33" w14:textId="7BC21EA8" w:rsidR="00117EA0" w:rsidRPr="00EB5306" w:rsidRDefault="00FD60D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4B36F7" wp14:editId="18A10A40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4001770" cy="72078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8C207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1F142B47" w14:textId="77777777" w:rsidR="00FD60D5" w:rsidRPr="00FD60D5" w:rsidRDefault="00FD60D5" w:rsidP="00FD60D5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t>How firm a foundation, ye saints of the Lord,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is laid for your faith in God's excellent Word!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What more can be said </w:t>
                            </w:r>
                            <w:proofErr w:type="spellStart"/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t>than</w:t>
                            </w:r>
                            <w:proofErr w:type="spellEnd"/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to you God hath said,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to you who for refuge to Jesus have fled?</w:t>
                            </w:r>
                          </w:p>
                          <w:p w14:paraId="3903BB4C" w14:textId="128D30C4" w:rsidR="00FD60D5" w:rsidRPr="00F349F5" w:rsidRDefault="00FD60D5" w:rsidP="00FD60D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63CCF5BE" w14:textId="1BCA3FF1" w:rsidR="00FD60D5" w:rsidRPr="00FD60D5" w:rsidRDefault="00FD60D5" w:rsidP="00FD60D5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t>"Fear not, I am with thee, O be not dismayed,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for I am thy God, and will still give thee aid;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I'll strengthen thee, help thee, and cause thee to stand,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upheld by my righteous, omnipotent hand.</w:t>
                            </w:r>
                          </w:p>
                          <w:p w14:paraId="591AB434" w14:textId="7DF51BE8" w:rsidR="00FD60D5" w:rsidRPr="00F349F5" w:rsidRDefault="00FD60D5" w:rsidP="00FD60D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788CE6DD" w14:textId="4D949B68" w:rsidR="00F349F5" w:rsidRDefault="00FD60D5" w:rsidP="00FD60D5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t>"When through the deep waters I call thee to go,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rivers of sorrow shall not overflow;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for I will be near thee, thy troubles to bless,</w:t>
                            </w:r>
                          </w:p>
                          <w:p w14:paraId="0FBD5613" w14:textId="106CF1D9" w:rsidR="00FD60D5" w:rsidRPr="00F349F5" w:rsidRDefault="00FD60D5" w:rsidP="00FD60D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7AB06EB1" w14:textId="0F6AD014" w:rsidR="00FD60D5" w:rsidRPr="00FD60D5" w:rsidRDefault="00FD60D5" w:rsidP="00FD60D5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t>"When through fiery trials thy pathway shall lie,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my grace, all sufficient, shall be thy supply;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flame shall not hurt thee; I only design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thy dross to consume, and thy gold to refine.</w:t>
                            </w:r>
                          </w:p>
                          <w:p w14:paraId="548E2AE3" w14:textId="1E74E4DB" w:rsidR="00FD60D5" w:rsidRPr="00F349F5" w:rsidRDefault="00FD60D5" w:rsidP="00FD60D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5</w:t>
                            </w:r>
                          </w:p>
                          <w:p w14:paraId="6C5BE394" w14:textId="3E86CDB3" w:rsidR="00FD60D5" w:rsidRPr="00FD60D5" w:rsidRDefault="00FD60D5" w:rsidP="00FD60D5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t>"The soul that on Jesus hath leaned for repose,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will not, I will not desert to its foes;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that soul, though all hell should endeavor to shake,</w:t>
                            </w:r>
                            <w:r w:rsidRPr="00FD60D5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I'll never, no, never, no, never forsake."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B36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315.1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" stroked="f">
                <v:textbox>
                  <w:txbxContent>
                    <w:p w14:paraId="0AE8C207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1F142B47" w14:textId="77777777" w:rsidR="00FD60D5" w:rsidRPr="00FD60D5" w:rsidRDefault="00FD60D5" w:rsidP="00FD60D5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t>How firm a foundation, ye saints of the Lord,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is laid for your faith in God's excellent Word!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What more can be said </w:t>
                      </w:r>
                      <w:proofErr w:type="spellStart"/>
                      <w:r w:rsidRPr="00FD60D5">
                        <w:rPr>
                          <w:rFonts w:ascii="Tahoma" w:hAnsi="Tahoma" w:cs="Tahoma"/>
                          <w:lang w:val="en-PH"/>
                        </w:rPr>
                        <w:t>than</w:t>
                      </w:r>
                      <w:proofErr w:type="spellEnd"/>
                      <w:r w:rsidRPr="00FD60D5">
                        <w:rPr>
                          <w:rFonts w:ascii="Tahoma" w:hAnsi="Tahoma" w:cs="Tahoma"/>
                          <w:lang w:val="en-PH"/>
                        </w:rPr>
                        <w:t xml:space="preserve"> to you God hath said,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to you who for refuge to Jesus have fled?</w:t>
                      </w:r>
                    </w:p>
                    <w:p w14:paraId="3903BB4C" w14:textId="128D30C4" w:rsidR="00FD60D5" w:rsidRPr="00F349F5" w:rsidRDefault="00FD60D5" w:rsidP="00FD60D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63CCF5BE" w14:textId="1BCA3FF1" w:rsidR="00FD60D5" w:rsidRPr="00FD60D5" w:rsidRDefault="00FD60D5" w:rsidP="00FD60D5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t>"Fear not, I am with thee, O be not dismayed,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for I am thy God, and will still give thee aid;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I'll strengthen thee, help thee, and cause thee to stand,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upheld by my righteous, omnipotent hand.</w:t>
                      </w:r>
                    </w:p>
                    <w:p w14:paraId="591AB434" w14:textId="7DF51BE8" w:rsidR="00FD60D5" w:rsidRPr="00F349F5" w:rsidRDefault="00FD60D5" w:rsidP="00FD60D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788CE6DD" w14:textId="4D949B68" w:rsidR="00F349F5" w:rsidRDefault="00FD60D5" w:rsidP="00FD60D5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t>"When through the deep waters I call thee to go,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the rivers of sorrow shall not overflow;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for I will be near thee, thy troubles to bless,</w:t>
                      </w:r>
                    </w:p>
                    <w:p w14:paraId="0FBD5613" w14:textId="106CF1D9" w:rsidR="00FD60D5" w:rsidRPr="00F349F5" w:rsidRDefault="00FD60D5" w:rsidP="00FD60D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7AB06EB1" w14:textId="0F6AD014" w:rsidR="00FD60D5" w:rsidRPr="00FD60D5" w:rsidRDefault="00FD60D5" w:rsidP="00FD60D5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t>"When through fiery trials thy pathway shall lie,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my grace, all sufficient, shall be thy supply;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the flame shall not hurt thee; I only design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thy dross to consume, and thy gold to refine.</w:t>
                      </w:r>
                    </w:p>
                    <w:p w14:paraId="548E2AE3" w14:textId="1E74E4DB" w:rsidR="00FD60D5" w:rsidRPr="00F349F5" w:rsidRDefault="00FD60D5" w:rsidP="00FD60D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5</w:t>
                      </w:r>
                    </w:p>
                    <w:p w14:paraId="6C5BE394" w14:textId="3E86CDB3" w:rsidR="00FD60D5" w:rsidRPr="00FD60D5" w:rsidRDefault="00FD60D5" w:rsidP="00FD60D5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t>"The soul that on Jesus hath leaned for repose,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I will not, I will not desert to its foes;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that soul, though all hell should endeavor to shake,</w:t>
                      </w:r>
                      <w:r w:rsidRPr="00FD60D5">
                        <w:rPr>
                          <w:rFonts w:ascii="Tahoma" w:hAnsi="Tahoma" w:cs="Tahoma"/>
                          <w:lang w:val="en-PH"/>
                        </w:rPr>
                        <w:br/>
                        <w:t>I'll never, no, never, no, never forsake."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23A9CEB" w14:textId="77777777" w:rsidR="005C195C" w:rsidRDefault="005C195C" w:rsidP="005C195C">
      <w:bookmarkStart w:id="0" w:name="_Hlk224980866"/>
      <w:bookmarkEnd w:id="0"/>
    </w:p>
    <w:p w14:paraId="3DA2956C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8619C" w14:textId="77777777" w:rsidR="00500038" w:rsidRDefault="00500038" w:rsidP="00AF2647">
      <w:pPr>
        <w:spacing w:after="0" w:line="240" w:lineRule="auto"/>
      </w:pPr>
      <w:r>
        <w:separator/>
      </w:r>
    </w:p>
  </w:endnote>
  <w:endnote w:type="continuationSeparator" w:id="0">
    <w:p w14:paraId="28E5CC36" w14:textId="77777777" w:rsidR="00500038" w:rsidRDefault="00500038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0328F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2060F4" wp14:editId="03345D37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4BCBE" w14:textId="77777777" w:rsidR="00500038" w:rsidRDefault="00500038" w:rsidP="00AF2647">
      <w:pPr>
        <w:spacing w:after="0" w:line="240" w:lineRule="auto"/>
      </w:pPr>
      <w:r>
        <w:separator/>
      </w:r>
    </w:p>
  </w:footnote>
  <w:footnote w:type="continuationSeparator" w:id="0">
    <w:p w14:paraId="45E5D337" w14:textId="77777777" w:rsidR="00500038" w:rsidRDefault="00500038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D5"/>
    <w:rsid w:val="00000EDF"/>
    <w:rsid w:val="00117EA0"/>
    <w:rsid w:val="001F0011"/>
    <w:rsid w:val="001F4AF2"/>
    <w:rsid w:val="002F2274"/>
    <w:rsid w:val="002F5501"/>
    <w:rsid w:val="0035366D"/>
    <w:rsid w:val="00500038"/>
    <w:rsid w:val="00584E86"/>
    <w:rsid w:val="005C195C"/>
    <w:rsid w:val="005D53EB"/>
    <w:rsid w:val="006946AE"/>
    <w:rsid w:val="006A51C9"/>
    <w:rsid w:val="008C358D"/>
    <w:rsid w:val="0090718C"/>
    <w:rsid w:val="00AE2FD4"/>
    <w:rsid w:val="00AF2647"/>
    <w:rsid w:val="00CB6036"/>
    <w:rsid w:val="00CD04FA"/>
    <w:rsid w:val="00F349F5"/>
    <w:rsid w:val="00FC272C"/>
    <w:rsid w:val="00FD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C0630D"/>
  <w15:chartTrackingRefBased/>
  <w15:docId w15:val="{682EA3A2-29CE-45E0-91D6-E454B420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7%20files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2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2026-03-26T12:56:00Z</dcterms:created>
  <dcterms:modified xsi:type="dcterms:W3CDTF">2026-03-26T12:58:00Z</dcterms:modified>
</cp:coreProperties>
</file>