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52B3" w14:textId="77777777" w:rsidR="00D75CC0" w:rsidRDefault="00D75CC0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D75CC0">
        <w:rPr>
          <w:rFonts w:ascii="Tahoma" w:hAnsi="Tahoma" w:cs="Tahoma"/>
          <w:b/>
          <w:bCs/>
          <w:sz w:val="36"/>
          <w:szCs w:val="36"/>
        </w:rPr>
        <w:t>He Is Coming Again</w:t>
      </w:r>
    </w:p>
    <w:p w14:paraId="1B43EDD7" w14:textId="393B101F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48B71D" wp14:editId="688DFE76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4179570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957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29108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1E1F16C7" w14:textId="2A67F346" w:rsidR="00D75CC0" w:rsidRPr="00D75CC0" w:rsidRDefault="00D75CC0" w:rsidP="00D75CC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>Lift up your heads, pilgrims a-weary,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See day’s approach now crimson the sky;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Night shadows flee, and your Beloved,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Awaited with longing, at last draweth nigh.</w:t>
                            </w:r>
                          </w:p>
                          <w:p w14:paraId="29B99C59" w14:textId="77777777" w:rsidR="00D75CC0" w:rsidRPr="00D75CC0" w:rsidRDefault="00D75CC0" w:rsidP="00D75CC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75CC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Chorus: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 is coming again, He is coming again,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very same Jesus, rejected of men;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 is coming again, He is coming again,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With </w:t>
                            </w:r>
                            <w:proofErr w:type="spellStart"/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>pow'r</w:t>
                            </w:r>
                            <w:proofErr w:type="spellEnd"/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and great glory, He is coming again!</w:t>
                            </w:r>
                          </w:p>
                          <w:p w14:paraId="68599028" w14:textId="407F32CE" w:rsidR="00D75CC0" w:rsidRPr="00F349F5" w:rsidRDefault="00D75CC0" w:rsidP="00D75CC0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50AFC3D2" w14:textId="3D3654A2" w:rsidR="00D75CC0" w:rsidRPr="00D75CC0" w:rsidRDefault="00D75CC0" w:rsidP="00D75CC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>Dark was the night, sin warred against us;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Heavy the load of sorrow we bore;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But now we see signs of His coming;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Our hearts glow within us, joy’s cup </w:t>
                            </w:r>
                            <w:proofErr w:type="spellStart"/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>runneth</w:t>
                            </w:r>
                            <w:proofErr w:type="spellEnd"/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o’er! (Chorus)</w:t>
                            </w:r>
                          </w:p>
                          <w:p w14:paraId="51407719" w14:textId="12262315" w:rsidR="00D75CC0" w:rsidRPr="00F349F5" w:rsidRDefault="00D75CC0" w:rsidP="00D75CC0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01F81FB1" w14:textId="6ACCE37F" w:rsidR="00D75CC0" w:rsidRPr="00D75CC0" w:rsidRDefault="00D75CC0" w:rsidP="00D75CC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>O blessed hope! O blissful promise!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Filling our hearts with rapture divine;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gramStart"/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>O day</w:t>
                            </w:r>
                            <w:proofErr w:type="gramEnd"/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of days! hail Thy appearing!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Thy transcendent glory forever shall shine! (Chorus)</w:t>
                            </w:r>
                          </w:p>
                          <w:p w14:paraId="51C80B56" w14:textId="6444D9A8" w:rsidR="00D75CC0" w:rsidRPr="00F349F5" w:rsidRDefault="00D75CC0" w:rsidP="00D75CC0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26E478F5" w14:textId="5C1CA3E2" w:rsidR="00D75CC0" w:rsidRPr="00D75CC0" w:rsidRDefault="00D75CC0" w:rsidP="00D75CC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t>Even so come, precious Lord Jesus;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Creation waits redemption to see;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Caught up in clouds, soon we shall meet Thee;</w:t>
                            </w:r>
                            <w:r w:rsidRPr="00D75CC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blessed assurance, forever with Thee! (Chorus)</w:t>
                            </w:r>
                          </w:p>
                          <w:p w14:paraId="5BB97AFF" w14:textId="77777777" w:rsidR="00F349F5" w:rsidRPr="00F349F5" w:rsidRDefault="00F349F5" w:rsidP="00D75CC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8B7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329.1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" stroked="f">
                <v:textbox>
                  <w:txbxContent>
                    <w:p w14:paraId="0E429108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1E1F16C7" w14:textId="2A67F346" w:rsidR="00D75CC0" w:rsidRPr="00D75CC0" w:rsidRDefault="00D75CC0" w:rsidP="00D75CC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>Lift up your heads, pilgrims a-weary,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See day’s approach now crimson the sky;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Night shadows flee, and your Beloved,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Awaited with longing, at last draweth nigh.</w:t>
                      </w:r>
                    </w:p>
                    <w:p w14:paraId="29B99C59" w14:textId="77777777" w:rsidR="00D75CC0" w:rsidRPr="00D75CC0" w:rsidRDefault="00D75CC0" w:rsidP="00D75CC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75CC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Chorus: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He is coming again, He is coming again,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The very same Jesus, rejected of men;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He is coming again, He is coming again,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With </w:t>
                      </w:r>
                      <w:proofErr w:type="spellStart"/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>pow'r</w:t>
                      </w:r>
                      <w:proofErr w:type="spellEnd"/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 xml:space="preserve"> and great glory, He is coming again!</w:t>
                      </w:r>
                    </w:p>
                    <w:p w14:paraId="68599028" w14:textId="407F32CE" w:rsidR="00D75CC0" w:rsidRPr="00F349F5" w:rsidRDefault="00D75CC0" w:rsidP="00D75CC0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50AFC3D2" w14:textId="3D3654A2" w:rsidR="00D75CC0" w:rsidRPr="00D75CC0" w:rsidRDefault="00D75CC0" w:rsidP="00D75CC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>Dark was the night, sin warred against us;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Heavy the load of sorrow we bore;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But now we see signs of His coming;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Our hearts glow within us, joy’s cup </w:t>
                      </w:r>
                      <w:proofErr w:type="spellStart"/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>runneth</w:t>
                      </w:r>
                      <w:proofErr w:type="spellEnd"/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 xml:space="preserve"> o’er! (Chorus)</w:t>
                      </w:r>
                    </w:p>
                    <w:p w14:paraId="51407719" w14:textId="12262315" w:rsidR="00D75CC0" w:rsidRPr="00F349F5" w:rsidRDefault="00D75CC0" w:rsidP="00D75CC0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01F81FB1" w14:textId="6ACCE37F" w:rsidR="00D75CC0" w:rsidRPr="00D75CC0" w:rsidRDefault="00D75CC0" w:rsidP="00D75CC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>O blessed hope! O blissful promise!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Filling our hearts with rapture divine;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gramStart"/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>O day</w:t>
                      </w:r>
                      <w:proofErr w:type="gramEnd"/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 xml:space="preserve"> of days! hail Thy appearing!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Thy transcendent glory forever shall shine! (Chorus)</w:t>
                      </w:r>
                    </w:p>
                    <w:p w14:paraId="51C80B56" w14:textId="6444D9A8" w:rsidR="00D75CC0" w:rsidRPr="00F349F5" w:rsidRDefault="00D75CC0" w:rsidP="00D75CC0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26E478F5" w14:textId="5C1CA3E2" w:rsidR="00D75CC0" w:rsidRPr="00D75CC0" w:rsidRDefault="00D75CC0" w:rsidP="00D75CC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t>Even so come, precious Lord Jesus;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Creation waits redemption to see;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Caught up in clouds, soon we shall meet Thee;</w:t>
                      </w:r>
                      <w:r w:rsidRPr="00D75CC0">
                        <w:rPr>
                          <w:rFonts w:ascii="Tahoma" w:hAnsi="Tahoma" w:cs="Tahoma"/>
                          <w:lang w:val="en-PH"/>
                        </w:rPr>
                        <w:br/>
                        <w:t>O blessed assurance, forever with Thee! (Chorus)</w:t>
                      </w:r>
                    </w:p>
                    <w:p w14:paraId="5BB97AFF" w14:textId="77777777" w:rsidR="00F349F5" w:rsidRPr="00F349F5" w:rsidRDefault="00F349F5" w:rsidP="00D75CC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8080F60" w14:textId="77777777" w:rsidR="005C195C" w:rsidRDefault="005C195C" w:rsidP="005C195C">
      <w:bookmarkStart w:id="0" w:name="_Hlk224980866"/>
      <w:bookmarkEnd w:id="0"/>
    </w:p>
    <w:p w14:paraId="0842872E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F0940" w14:textId="77777777" w:rsidR="004B5396" w:rsidRDefault="004B5396" w:rsidP="00AF2647">
      <w:pPr>
        <w:spacing w:after="0" w:line="240" w:lineRule="auto"/>
      </w:pPr>
      <w:r>
        <w:separator/>
      </w:r>
    </w:p>
  </w:endnote>
  <w:endnote w:type="continuationSeparator" w:id="0">
    <w:p w14:paraId="2099DB31" w14:textId="77777777" w:rsidR="004B5396" w:rsidRDefault="004B5396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F7AF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2CD92E" wp14:editId="3D94BDCF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20CCF" w14:textId="77777777" w:rsidR="004B5396" w:rsidRDefault="004B5396" w:rsidP="00AF2647">
      <w:pPr>
        <w:spacing w:after="0" w:line="240" w:lineRule="auto"/>
      </w:pPr>
      <w:r>
        <w:separator/>
      </w:r>
    </w:p>
  </w:footnote>
  <w:footnote w:type="continuationSeparator" w:id="0">
    <w:p w14:paraId="5291B1D2" w14:textId="77777777" w:rsidR="004B5396" w:rsidRDefault="004B5396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C0"/>
    <w:rsid w:val="00000EDF"/>
    <w:rsid w:val="00034838"/>
    <w:rsid w:val="00117EA0"/>
    <w:rsid w:val="001F0011"/>
    <w:rsid w:val="001F4AF2"/>
    <w:rsid w:val="002F2274"/>
    <w:rsid w:val="002F5501"/>
    <w:rsid w:val="0035366D"/>
    <w:rsid w:val="004B5396"/>
    <w:rsid w:val="00584E86"/>
    <w:rsid w:val="005C195C"/>
    <w:rsid w:val="006946AE"/>
    <w:rsid w:val="006A51C9"/>
    <w:rsid w:val="008C358D"/>
    <w:rsid w:val="0090718C"/>
    <w:rsid w:val="00A84D1D"/>
    <w:rsid w:val="00AE2FD4"/>
    <w:rsid w:val="00AF2647"/>
    <w:rsid w:val="00CB6036"/>
    <w:rsid w:val="00CD04FA"/>
    <w:rsid w:val="00D75CC0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6789B"/>
  <w15:chartTrackingRefBased/>
  <w15:docId w15:val="{851C4375-C675-4B82-806C-977619B3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5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2026-03-22T14:14:00Z</dcterms:created>
  <dcterms:modified xsi:type="dcterms:W3CDTF">2026-03-22T14:15:00Z</dcterms:modified>
</cp:coreProperties>
</file>