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A313E" w14:textId="77777777" w:rsidR="00421B8D" w:rsidRDefault="00421B8D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421B8D">
        <w:rPr>
          <w:rFonts w:ascii="Tahoma" w:hAnsi="Tahoma" w:cs="Tahoma"/>
          <w:b/>
          <w:bCs/>
          <w:sz w:val="36"/>
          <w:szCs w:val="36"/>
        </w:rPr>
        <w:t>Have Thine Own Way, Lord</w:t>
      </w:r>
    </w:p>
    <w:p w14:paraId="421C23E5" w14:textId="58E66FBB" w:rsidR="00117EA0" w:rsidRPr="00EB5306" w:rsidRDefault="00624B26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305397" wp14:editId="76FCDD42">
                <wp:simplePos x="0" y="0"/>
                <wp:positionH relativeFrom="margin">
                  <wp:posOffset>807720</wp:posOffset>
                </wp:positionH>
                <wp:positionV relativeFrom="paragraph">
                  <wp:posOffset>184150</wp:posOffset>
                </wp:positionV>
                <wp:extent cx="2477135" cy="469900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7135" cy="469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7DE8C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2A91F3DD" w14:textId="1AD614DF" w:rsidR="00421B8D" w:rsidRDefault="00421B8D" w:rsidP="00421B8D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t>Have thine own way, Lord!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Have thine own way!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Thou art the potter,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am the clay.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Mold me and make me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after thy will,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while I am waiting,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yielded and still.</w:t>
                            </w:r>
                          </w:p>
                          <w:p w14:paraId="1BAE0B26" w14:textId="77777777" w:rsidR="00624B26" w:rsidRPr="00421B8D" w:rsidRDefault="00624B26" w:rsidP="00421B8D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</w:p>
                          <w:p w14:paraId="34C34705" w14:textId="01DB7D20" w:rsidR="00421B8D" w:rsidRPr="00F349F5" w:rsidRDefault="00421B8D" w:rsidP="00421B8D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3C453289" w14:textId="62641695" w:rsidR="00421B8D" w:rsidRPr="00421B8D" w:rsidRDefault="00421B8D" w:rsidP="00421B8D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t>Have thine own way, Lord!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Have thine own way!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Search me and try me,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Savior today!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Wash me just now, Lord,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wash me just now,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as in thy presence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humbly I bow.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3053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3.6pt;margin-top:14.5pt;width:195.05pt;height:37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" stroked="f">
                <v:textbox>
                  <w:txbxContent>
                    <w:p w14:paraId="3197DE8C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2A91F3DD" w14:textId="1AD614DF" w:rsidR="00421B8D" w:rsidRDefault="00421B8D" w:rsidP="00421B8D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t>Have thine own way, Lord!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Have thine own way!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Thou art the potter,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I am the clay.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Mold me and make me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after thy will,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while I am waiting,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yielded and still.</w:t>
                      </w:r>
                    </w:p>
                    <w:p w14:paraId="1BAE0B26" w14:textId="77777777" w:rsidR="00624B26" w:rsidRPr="00421B8D" w:rsidRDefault="00624B26" w:rsidP="00421B8D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</w:p>
                    <w:p w14:paraId="34C34705" w14:textId="01DB7D20" w:rsidR="00421B8D" w:rsidRPr="00F349F5" w:rsidRDefault="00421B8D" w:rsidP="00421B8D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3C453289" w14:textId="62641695" w:rsidR="00421B8D" w:rsidRPr="00421B8D" w:rsidRDefault="00421B8D" w:rsidP="00421B8D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t>Have thine own way, Lord!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Have thine own way!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Search me and try me,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Savior today!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Wash me just now, Lord,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wash me just now,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as in thy presence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humbly I bow.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64827AE" wp14:editId="49D3F9C3">
                <wp:simplePos x="0" y="0"/>
                <wp:positionH relativeFrom="margin">
                  <wp:posOffset>3135704</wp:posOffset>
                </wp:positionH>
                <wp:positionV relativeFrom="paragraph">
                  <wp:posOffset>183825</wp:posOffset>
                </wp:positionV>
                <wp:extent cx="2009140" cy="720788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140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75626" w14:textId="77777777" w:rsidR="00624B26" w:rsidRPr="00F349F5" w:rsidRDefault="00624B26" w:rsidP="00624B26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34D0D7F5" w14:textId="77777777" w:rsidR="00624B26" w:rsidRPr="00421B8D" w:rsidRDefault="00624B26" w:rsidP="00624B26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t>Have thine own way, Lord!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Have thine own way!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Wounded and weary,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help me I pray!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Power, all power,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surely is thine!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Touch me and heal me,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Savior divine!</w:t>
                            </w:r>
                          </w:p>
                          <w:p w14:paraId="5A6E82A8" w14:textId="77777777" w:rsidR="00624B26" w:rsidRDefault="00624B26" w:rsidP="00421B8D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</w:p>
                          <w:p w14:paraId="58135285" w14:textId="721CEAF4" w:rsidR="00421B8D" w:rsidRPr="00F349F5" w:rsidRDefault="00421B8D" w:rsidP="00421B8D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21D4BC06" w14:textId="5B4CF46F" w:rsidR="00421B8D" w:rsidRPr="00421B8D" w:rsidRDefault="00421B8D" w:rsidP="00421B8D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t>Have thine own way, Lord!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Have thine own way!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Hold o'er my being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absolute sway.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Fill with thy Spirit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till all shall see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Christ only, always,</w:t>
                            </w:r>
                            <w:r w:rsidRPr="00421B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living in me!</w:t>
                            </w:r>
                          </w:p>
                          <w:p w14:paraId="793E07AB" w14:textId="77777777" w:rsidR="00421B8D" w:rsidRPr="00F349F5" w:rsidRDefault="00421B8D" w:rsidP="00421B8D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827AE" id="_x0000_s1027" type="#_x0000_t202" style="position:absolute;left:0;text-align:left;margin-left:246.9pt;margin-top:14.45pt;width:158.2pt;height:567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" stroked="f">
                <v:textbox>
                  <w:txbxContent>
                    <w:p w14:paraId="5C975626" w14:textId="77777777" w:rsidR="00624B26" w:rsidRPr="00F349F5" w:rsidRDefault="00624B26" w:rsidP="00624B26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34D0D7F5" w14:textId="77777777" w:rsidR="00624B26" w:rsidRPr="00421B8D" w:rsidRDefault="00624B26" w:rsidP="00624B26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t>Have thine own way, Lord!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Have thine own way!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Wounded and weary,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help me I pray!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Power, all power,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surely is thine!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Touch me and heal me,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Savior divine!</w:t>
                      </w:r>
                    </w:p>
                    <w:p w14:paraId="5A6E82A8" w14:textId="77777777" w:rsidR="00624B26" w:rsidRDefault="00624B26" w:rsidP="00421B8D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</w:p>
                    <w:p w14:paraId="58135285" w14:textId="721CEAF4" w:rsidR="00421B8D" w:rsidRPr="00F349F5" w:rsidRDefault="00421B8D" w:rsidP="00421B8D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21D4BC06" w14:textId="5B4CF46F" w:rsidR="00421B8D" w:rsidRPr="00421B8D" w:rsidRDefault="00421B8D" w:rsidP="00421B8D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t>Have thine own way, Lord!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Have thine own way!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Hold o'er my being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absolute sway.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Fill with thy Spirit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till all shall see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Christ only, always,</w:t>
                      </w:r>
                      <w:r w:rsidRPr="00421B8D">
                        <w:rPr>
                          <w:rFonts w:ascii="Tahoma" w:hAnsi="Tahoma" w:cs="Tahoma"/>
                          <w:lang w:val="en-PH"/>
                        </w:rPr>
                        <w:br/>
                        <w:t>living in me!</w:t>
                      </w:r>
                    </w:p>
                    <w:p w14:paraId="793E07AB" w14:textId="77777777" w:rsidR="00421B8D" w:rsidRPr="00F349F5" w:rsidRDefault="00421B8D" w:rsidP="00421B8D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C99D824" w14:textId="58A2A54B" w:rsidR="005C195C" w:rsidRDefault="005C195C" w:rsidP="005C195C">
      <w:bookmarkStart w:id="0" w:name="_Hlk224980866"/>
      <w:bookmarkEnd w:id="0"/>
    </w:p>
    <w:p w14:paraId="4505AFA6" w14:textId="65F8A87C" w:rsidR="00421B8D" w:rsidRDefault="00421B8D" w:rsidP="00F349F5"/>
    <w:p w14:paraId="0B94C93C" w14:textId="542BEF45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34F6F" w14:textId="77777777" w:rsidR="00C076BD" w:rsidRDefault="00C076BD" w:rsidP="00AF2647">
      <w:pPr>
        <w:spacing w:after="0" w:line="240" w:lineRule="auto"/>
      </w:pPr>
      <w:r>
        <w:separator/>
      </w:r>
    </w:p>
  </w:endnote>
  <w:endnote w:type="continuationSeparator" w:id="0">
    <w:p w14:paraId="3948E9A7" w14:textId="77777777" w:rsidR="00C076BD" w:rsidRDefault="00C076BD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54447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9AFF898" wp14:editId="1EE0CFFD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FD917" w14:textId="77777777" w:rsidR="00C076BD" w:rsidRDefault="00C076BD" w:rsidP="00AF2647">
      <w:pPr>
        <w:spacing w:after="0" w:line="240" w:lineRule="auto"/>
      </w:pPr>
      <w:r>
        <w:separator/>
      </w:r>
    </w:p>
  </w:footnote>
  <w:footnote w:type="continuationSeparator" w:id="0">
    <w:p w14:paraId="4ADF0B6E" w14:textId="77777777" w:rsidR="00C076BD" w:rsidRDefault="00C076BD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B8D"/>
    <w:rsid w:val="00000EDF"/>
    <w:rsid w:val="00117EA0"/>
    <w:rsid w:val="001F0011"/>
    <w:rsid w:val="001F4AF2"/>
    <w:rsid w:val="00243503"/>
    <w:rsid w:val="002A0826"/>
    <w:rsid w:val="002F2274"/>
    <w:rsid w:val="002F5501"/>
    <w:rsid w:val="0035366D"/>
    <w:rsid w:val="00421B8D"/>
    <w:rsid w:val="00584E86"/>
    <w:rsid w:val="005C195C"/>
    <w:rsid w:val="005E367A"/>
    <w:rsid w:val="00624B26"/>
    <w:rsid w:val="006946AE"/>
    <w:rsid w:val="006A51C9"/>
    <w:rsid w:val="00702D53"/>
    <w:rsid w:val="008C358D"/>
    <w:rsid w:val="0090718C"/>
    <w:rsid w:val="00AE2FD4"/>
    <w:rsid w:val="00AF2647"/>
    <w:rsid w:val="00B64216"/>
    <w:rsid w:val="00C076BD"/>
    <w:rsid w:val="00CB6036"/>
    <w:rsid w:val="00CD04FA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9125C"/>
  <w15:chartTrackingRefBased/>
  <w15:docId w15:val="{0DD378D4-A29B-4019-882E-E9ACC1F34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8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2</cp:revision>
  <dcterms:created xsi:type="dcterms:W3CDTF">2026-03-22T14:11:00Z</dcterms:created>
  <dcterms:modified xsi:type="dcterms:W3CDTF">2026-03-24T08:24:00Z</dcterms:modified>
</cp:coreProperties>
</file>