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2A6F9" w14:textId="77777777" w:rsidR="003A2BDF" w:rsidRDefault="003A2BDF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3A2BDF">
        <w:rPr>
          <w:rFonts w:ascii="Tahoma" w:hAnsi="Tahoma" w:cs="Tahoma"/>
          <w:b/>
          <w:bCs/>
          <w:sz w:val="36"/>
          <w:szCs w:val="36"/>
        </w:rPr>
        <w:t>Day by Day</w:t>
      </w:r>
    </w:p>
    <w:p w14:paraId="4A80B9E1" w14:textId="5D8AE93D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1F13415" wp14:editId="7915FBE3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3408045" cy="7207885"/>
                <wp:effectExtent l="0" t="0" r="190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8045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6432C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0A1B5B47" w14:textId="77777777" w:rsidR="003A2BDF" w:rsidRDefault="003A2BDF" w:rsidP="003A2BDF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t>Day by day, God’s gracious love surrounds me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As a balm to soothe my troubled heart.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Countless cares and worries that confound me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Fade away or quietly depart,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For His heart is kind beyond all measure,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He comforts us as He knows best.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</w:r>
                            <w:proofErr w:type="spellStart"/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t>Ev’ry</w:t>
                            </w:r>
                            <w:proofErr w:type="spellEnd"/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day, with all its pain and pleasure,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Mingles tears with peace and rest.</w:t>
                            </w:r>
                          </w:p>
                          <w:p w14:paraId="29A57BE8" w14:textId="71C4A0DA" w:rsidR="003A2BDF" w:rsidRPr="003A2BDF" w:rsidRDefault="003A2BDF" w:rsidP="003A2BDF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568975DA" w14:textId="77777777" w:rsidR="003A2BDF" w:rsidRDefault="003A2BDF" w:rsidP="003A2BDF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t>Day by day, the Lord is ever near me,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Granting loving mercies for each hour,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And my care He gladly bears, and cheers me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With His counsel pure and holy </w:t>
                            </w:r>
                            <w:proofErr w:type="spellStart"/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t>pow’r</w:t>
                            </w:r>
                            <w:proofErr w:type="spellEnd"/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t>.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I’ll not fear for what may come tomorrow,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Though the path ahead I cannot see.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 assures that in all joy or sorrow,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“As thy days, thy strength shall be.”</w:t>
                            </w:r>
                          </w:p>
                          <w:p w14:paraId="1E8E65B4" w14:textId="75EAF668" w:rsidR="003A2BDF" w:rsidRPr="003A2BDF" w:rsidRDefault="003A2BDF" w:rsidP="003A2BDF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727B1BD6" w14:textId="77777777" w:rsidR="003A2BDF" w:rsidRPr="003A2BDF" w:rsidRDefault="003A2BDF" w:rsidP="003A2BDF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t>Help me rest in quiet consolation.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Help me trust Thy promises, O Lord.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When I’m faced with daily tribulation,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Help me find the strength to live Thy word.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Then, dear Lord, when toil and trouble find me,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Hold me steadfast in Thy </w:t>
                            </w:r>
                            <w:proofErr w:type="spellStart"/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t>pow’rful</w:t>
                            </w:r>
                            <w:proofErr w:type="spellEnd"/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hand.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Day by day, </w:t>
                            </w:r>
                            <w:proofErr w:type="gramStart"/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t>Thy</w:t>
                            </w:r>
                            <w:proofErr w:type="gramEnd"/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strength will bear me kindly</w:t>
                            </w:r>
                            <w:r w:rsidRPr="003A2BDF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Till I reach the promised land.</w:t>
                            </w:r>
                          </w:p>
                          <w:p w14:paraId="29A7CE49" w14:textId="77777777" w:rsidR="00F349F5" w:rsidRPr="00F349F5" w:rsidRDefault="00F349F5" w:rsidP="003A2BDF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134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65pt;width:268.35pt;height:567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" stroked="f">
                <v:textbox>
                  <w:txbxContent>
                    <w:p w14:paraId="3EA6432C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0A1B5B47" w14:textId="77777777" w:rsidR="003A2BDF" w:rsidRDefault="003A2BDF" w:rsidP="003A2BDF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t>Day by day, God’s gracious love surrounds me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>As a balm to soothe my troubled heart.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>Countless cares and worries that confound me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>Fade away or quietly depart,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>For His heart is kind beyond all measure,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>And He comforts us as He knows best.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</w:r>
                      <w:proofErr w:type="spellStart"/>
                      <w:r w:rsidRPr="003A2BDF">
                        <w:rPr>
                          <w:rFonts w:ascii="Tahoma" w:hAnsi="Tahoma" w:cs="Tahoma"/>
                          <w:lang w:val="en-PH"/>
                        </w:rPr>
                        <w:t>Ev’ry</w:t>
                      </w:r>
                      <w:proofErr w:type="spellEnd"/>
                      <w:r w:rsidRPr="003A2BDF">
                        <w:rPr>
                          <w:rFonts w:ascii="Tahoma" w:hAnsi="Tahoma" w:cs="Tahoma"/>
                          <w:lang w:val="en-PH"/>
                        </w:rPr>
                        <w:t xml:space="preserve"> day, with all its pain and pleasure,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>Mingles tears with peace and rest.</w:t>
                      </w:r>
                    </w:p>
                    <w:p w14:paraId="29A57BE8" w14:textId="71C4A0DA" w:rsidR="003A2BDF" w:rsidRPr="003A2BDF" w:rsidRDefault="003A2BDF" w:rsidP="003A2BDF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568975DA" w14:textId="77777777" w:rsidR="003A2BDF" w:rsidRDefault="003A2BDF" w:rsidP="003A2BDF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t>Day by day, the Lord is ever near me,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>Granting loving mercies for each hour,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>And my care He gladly bears, and cheers me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With His counsel pure and holy </w:t>
                      </w:r>
                      <w:proofErr w:type="spellStart"/>
                      <w:r w:rsidRPr="003A2BDF">
                        <w:rPr>
                          <w:rFonts w:ascii="Tahoma" w:hAnsi="Tahoma" w:cs="Tahoma"/>
                          <w:lang w:val="en-PH"/>
                        </w:rPr>
                        <w:t>pow’r</w:t>
                      </w:r>
                      <w:proofErr w:type="spellEnd"/>
                      <w:r w:rsidRPr="003A2BDF">
                        <w:rPr>
                          <w:rFonts w:ascii="Tahoma" w:hAnsi="Tahoma" w:cs="Tahoma"/>
                          <w:lang w:val="en-PH"/>
                        </w:rPr>
                        <w:t>.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>I’ll not fear for what may come tomorrow,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>Though the path ahead I cannot see.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>He assures that in all joy or sorrow,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>“As thy days, thy strength shall be.”</w:t>
                      </w:r>
                    </w:p>
                    <w:p w14:paraId="1E8E65B4" w14:textId="75EAF668" w:rsidR="003A2BDF" w:rsidRPr="003A2BDF" w:rsidRDefault="003A2BDF" w:rsidP="003A2BDF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727B1BD6" w14:textId="77777777" w:rsidR="003A2BDF" w:rsidRPr="003A2BDF" w:rsidRDefault="003A2BDF" w:rsidP="003A2BDF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t>Help me rest in quiet consolation.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>Help me trust Thy promises, O Lord.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>When I’m faced with daily tribulation,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>Help me find the strength to live Thy word.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>Then, dear Lord, when toil and trouble find me,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Hold me steadfast in Thy </w:t>
                      </w:r>
                      <w:proofErr w:type="spellStart"/>
                      <w:r w:rsidRPr="003A2BDF">
                        <w:rPr>
                          <w:rFonts w:ascii="Tahoma" w:hAnsi="Tahoma" w:cs="Tahoma"/>
                          <w:lang w:val="en-PH"/>
                        </w:rPr>
                        <w:t>pow’rful</w:t>
                      </w:r>
                      <w:proofErr w:type="spellEnd"/>
                      <w:r w:rsidRPr="003A2BDF">
                        <w:rPr>
                          <w:rFonts w:ascii="Tahoma" w:hAnsi="Tahoma" w:cs="Tahoma"/>
                          <w:lang w:val="en-PH"/>
                        </w:rPr>
                        <w:t xml:space="preserve"> hand.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Day by day, </w:t>
                      </w:r>
                      <w:proofErr w:type="gramStart"/>
                      <w:r w:rsidRPr="003A2BDF">
                        <w:rPr>
                          <w:rFonts w:ascii="Tahoma" w:hAnsi="Tahoma" w:cs="Tahoma"/>
                          <w:lang w:val="en-PH"/>
                        </w:rPr>
                        <w:t>Thy</w:t>
                      </w:r>
                      <w:proofErr w:type="gramEnd"/>
                      <w:r w:rsidRPr="003A2BDF">
                        <w:rPr>
                          <w:rFonts w:ascii="Tahoma" w:hAnsi="Tahoma" w:cs="Tahoma"/>
                          <w:lang w:val="en-PH"/>
                        </w:rPr>
                        <w:t xml:space="preserve"> strength will bear me kindly</w:t>
                      </w:r>
                      <w:r w:rsidRPr="003A2BDF">
                        <w:rPr>
                          <w:rFonts w:ascii="Tahoma" w:hAnsi="Tahoma" w:cs="Tahoma"/>
                          <w:lang w:val="en-PH"/>
                        </w:rPr>
                        <w:br/>
                        <w:t>Till I reach the promised land.</w:t>
                      </w:r>
                    </w:p>
                    <w:p w14:paraId="29A7CE49" w14:textId="77777777" w:rsidR="00F349F5" w:rsidRPr="00F349F5" w:rsidRDefault="00F349F5" w:rsidP="003A2BDF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67CB5F" w14:textId="77777777" w:rsidR="005C195C" w:rsidRDefault="005C195C" w:rsidP="005C195C">
      <w:bookmarkStart w:id="0" w:name="_Hlk224980866"/>
      <w:bookmarkEnd w:id="0"/>
    </w:p>
    <w:p w14:paraId="73F1E528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A2E2B" w14:textId="77777777" w:rsidR="004042A7" w:rsidRDefault="004042A7" w:rsidP="00AF2647">
      <w:pPr>
        <w:spacing w:after="0" w:line="240" w:lineRule="auto"/>
      </w:pPr>
      <w:r>
        <w:separator/>
      </w:r>
    </w:p>
  </w:endnote>
  <w:endnote w:type="continuationSeparator" w:id="0">
    <w:p w14:paraId="23F077CF" w14:textId="77777777" w:rsidR="004042A7" w:rsidRDefault="004042A7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712CE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731DA7" wp14:editId="35454CF6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8EB1E" w14:textId="77777777" w:rsidR="004042A7" w:rsidRDefault="004042A7" w:rsidP="00AF2647">
      <w:pPr>
        <w:spacing w:after="0" w:line="240" w:lineRule="auto"/>
      </w:pPr>
      <w:r>
        <w:separator/>
      </w:r>
    </w:p>
  </w:footnote>
  <w:footnote w:type="continuationSeparator" w:id="0">
    <w:p w14:paraId="520F52A8" w14:textId="77777777" w:rsidR="004042A7" w:rsidRDefault="004042A7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BDF"/>
    <w:rsid w:val="00000EDF"/>
    <w:rsid w:val="00117EA0"/>
    <w:rsid w:val="001F0011"/>
    <w:rsid w:val="001F4AF2"/>
    <w:rsid w:val="002F2274"/>
    <w:rsid w:val="002F5501"/>
    <w:rsid w:val="0035366D"/>
    <w:rsid w:val="003A2BDF"/>
    <w:rsid w:val="004042A7"/>
    <w:rsid w:val="00584E86"/>
    <w:rsid w:val="005C195C"/>
    <w:rsid w:val="006946AE"/>
    <w:rsid w:val="006A51C9"/>
    <w:rsid w:val="008C358D"/>
    <w:rsid w:val="0090718C"/>
    <w:rsid w:val="00AE2FD4"/>
    <w:rsid w:val="00AF2647"/>
    <w:rsid w:val="00B05E04"/>
    <w:rsid w:val="00CB6036"/>
    <w:rsid w:val="00CD04FA"/>
    <w:rsid w:val="00D92463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A54A9"/>
  <w15:chartTrackingRefBased/>
  <w15:docId w15:val="{116B4D83-8DE4-414E-A56C-0D5356DB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8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1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2026-03-22T13:30:00Z</dcterms:created>
  <dcterms:modified xsi:type="dcterms:W3CDTF">2026-03-22T13:31:00Z</dcterms:modified>
</cp:coreProperties>
</file>