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1B7BA" w14:textId="39B9C2F1" w:rsidR="00631685" w:rsidRDefault="00631685" w:rsidP="00631685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631685">
        <w:rPr>
          <w:rFonts w:ascii="Tahoma" w:hAnsi="Tahoma" w:cs="Tahoma"/>
          <w:b/>
          <w:bCs/>
          <w:sz w:val="36"/>
          <w:szCs w:val="36"/>
        </w:rPr>
        <w:t>Count Your Blessings</w:t>
      </w:r>
    </w:p>
    <w:p w14:paraId="1A1710E4" w14:textId="26785D89" w:rsidR="00631685" w:rsidRPr="00631685" w:rsidRDefault="00631685" w:rsidP="00631685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0EE2B3" wp14:editId="531894AB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4168140" cy="7207885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9591B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5F99BEE2" w14:textId="710C53D6" w:rsidR="00631685" w:rsidRPr="00631685" w:rsidRDefault="00631685" w:rsidP="0063168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t>When upon life's billows you are tempest tossed,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you are discouraged, thinking all is lost,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Count your many blessings, name them one by one,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it will surprise you what the Lord hath done.</w:t>
                            </w:r>
                          </w:p>
                          <w:p w14:paraId="283CD4B8" w14:textId="77777777" w:rsidR="00631685" w:rsidRPr="00631685" w:rsidRDefault="00631685" w:rsidP="0063168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31685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Count your blessings, name them one by one;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Count your blessings, see what God hath done;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Count your blessings, name them one by one;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Count your many blessings, see what God hath done.</w:t>
                            </w:r>
                          </w:p>
                          <w:p w14:paraId="335D96FE" w14:textId="60EC990F" w:rsidR="00631685" w:rsidRPr="00F349F5" w:rsidRDefault="00631685" w:rsidP="0063168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40B970E8" w14:textId="0E03659B" w:rsidR="00631685" w:rsidRPr="00631685" w:rsidRDefault="00631685" w:rsidP="0063168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t>Are you ever burdened with a load of care?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Does the cross seem heavy you are called to bear?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Count your many blessings, </w:t>
                            </w:r>
                            <w:proofErr w:type="spellStart"/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doubt will fly,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you will be singing as the days go by. [Refrain]</w:t>
                            </w:r>
                          </w:p>
                          <w:p w14:paraId="1EEE516C" w14:textId="6AFCA9AE" w:rsidR="00631685" w:rsidRPr="00F349F5" w:rsidRDefault="00631685" w:rsidP="0063168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252D5ADC" w14:textId="6FB8C870" w:rsidR="00631685" w:rsidRPr="00631685" w:rsidRDefault="00631685" w:rsidP="0063168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t>When you look at others with their lands and gold,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Think that Christ has promised you His wealth untold;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Count your many blessings, money cannot buy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Your reward in heaven, nor your home on high. [Refrain]</w:t>
                            </w:r>
                          </w:p>
                          <w:p w14:paraId="62552E23" w14:textId="0BED9A4F" w:rsidR="00631685" w:rsidRPr="00F349F5" w:rsidRDefault="00631685" w:rsidP="0063168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580376F2" w14:textId="7A0664C7" w:rsidR="00631685" w:rsidRPr="00631685" w:rsidRDefault="00631685" w:rsidP="0063168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t>So, amid the conflict, whether great or small,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Do not be discouraged, God is over all;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Count your many blessings, angels will attend,</w:t>
                            </w:r>
                            <w:r w:rsidRPr="0063168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Help and comfort give you to your journey's end. [Refrain]</w:t>
                            </w:r>
                          </w:p>
                          <w:p w14:paraId="78EE43DC" w14:textId="77777777" w:rsidR="00F349F5" w:rsidRPr="00F349F5" w:rsidRDefault="00F34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EE2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328.2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" stroked="f">
                <v:textbox>
                  <w:txbxContent>
                    <w:p w14:paraId="6529591B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5F99BEE2" w14:textId="710C53D6" w:rsidR="00631685" w:rsidRPr="00631685" w:rsidRDefault="00631685" w:rsidP="0063168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t>When upon life's billows you are tempest tossed,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When you are discouraged, thinking all is lost,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Count your many blessings, name them one by one,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And it will surprise you what the Lord hath done.</w:t>
                      </w:r>
                    </w:p>
                    <w:p w14:paraId="283CD4B8" w14:textId="77777777" w:rsidR="00631685" w:rsidRPr="00631685" w:rsidRDefault="00631685" w:rsidP="0063168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31685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Count your blessings, name them one by one;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Count your blessings, see what God hath done;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Count your blessings, name them one by one;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Count your many blessings, see what God hath done.</w:t>
                      </w:r>
                    </w:p>
                    <w:p w14:paraId="335D96FE" w14:textId="60EC990F" w:rsidR="00631685" w:rsidRPr="00F349F5" w:rsidRDefault="00631685" w:rsidP="0063168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40B970E8" w14:textId="0E03659B" w:rsidR="00631685" w:rsidRPr="00631685" w:rsidRDefault="00631685" w:rsidP="0063168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t>Are you ever burdened with a load of care?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Does the cross seem heavy you are called to bear?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Count your many blessings, </w:t>
                      </w:r>
                      <w:proofErr w:type="spellStart"/>
                      <w:r w:rsidRPr="00631685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631685">
                        <w:rPr>
                          <w:rFonts w:ascii="Tahoma" w:hAnsi="Tahoma" w:cs="Tahoma"/>
                          <w:lang w:val="en-PH"/>
                        </w:rPr>
                        <w:t xml:space="preserve"> doubt will fly,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And you will be singing as the days go by. [Refrain]</w:t>
                      </w:r>
                    </w:p>
                    <w:p w14:paraId="1EEE516C" w14:textId="6AFCA9AE" w:rsidR="00631685" w:rsidRPr="00F349F5" w:rsidRDefault="00631685" w:rsidP="0063168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252D5ADC" w14:textId="6FB8C870" w:rsidR="00631685" w:rsidRPr="00631685" w:rsidRDefault="00631685" w:rsidP="0063168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t>When you look at others with their lands and gold,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Think that Christ has promised you His wealth untold;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Count your many blessings, money cannot buy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Your reward in heaven, nor your home on high. [Refrain]</w:t>
                      </w:r>
                    </w:p>
                    <w:p w14:paraId="62552E23" w14:textId="0BED9A4F" w:rsidR="00631685" w:rsidRPr="00F349F5" w:rsidRDefault="00631685" w:rsidP="0063168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580376F2" w14:textId="7A0664C7" w:rsidR="00631685" w:rsidRPr="00631685" w:rsidRDefault="00631685" w:rsidP="0063168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t>So, amid the conflict, whether great or small,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Do not be discouraged, God is over all;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Count your many blessings, angels will attend,</w:t>
                      </w:r>
                      <w:r w:rsidRPr="00631685">
                        <w:rPr>
                          <w:rFonts w:ascii="Tahoma" w:hAnsi="Tahoma" w:cs="Tahoma"/>
                          <w:lang w:val="en-PH"/>
                        </w:rPr>
                        <w:br/>
                        <w:t>Help and comfort give you to your journey's end. [Refrain]</w:t>
                      </w:r>
                    </w:p>
                    <w:p w14:paraId="78EE43DC" w14:textId="77777777" w:rsidR="00F349F5" w:rsidRPr="00F349F5" w:rsidRDefault="00F349F5"/>
                  </w:txbxContent>
                </v:textbox>
                <w10:wrap type="square" anchorx="margin"/>
              </v:shape>
            </w:pict>
          </mc:Fallback>
        </mc:AlternateContent>
      </w:r>
    </w:p>
    <w:p w14:paraId="3A106A8C" w14:textId="1ACC6ABE" w:rsidR="005C195C" w:rsidRDefault="005C195C" w:rsidP="005C195C">
      <w:bookmarkStart w:id="0" w:name="_Hlk224980866"/>
      <w:bookmarkEnd w:id="0"/>
    </w:p>
    <w:p w14:paraId="22D456B3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2EAEF" w14:textId="77777777" w:rsidR="00A0614C" w:rsidRDefault="00A0614C" w:rsidP="00AF2647">
      <w:pPr>
        <w:spacing w:after="0" w:line="240" w:lineRule="auto"/>
      </w:pPr>
      <w:r>
        <w:separator/>
      </w:r>
    </w:p>
  </w:endnote>
  <w:endnote w:type="continuationSeparator" w:id="0">
    <w:p w14:paraId="638ACEAC" w14:textId="77777777" w:rsidR="00A0614C" w:rsidRDefault="00A0614C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84311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C96D90" wp14:editId="667D04AD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5C6D8" w14:textId="77777777" w:rsidR="00A0614C" w:rsidRDefault="00A0614C" w:rsidP="00AF2647">
      <w:pPr>
        <w:spacing w:after="0" w:line="240" w:lineRule="auto"/>
      </w:pPr>
      <w:r>
        <w:separator/>
      </w:r>
    </w:p>
  </w:footnote>
  <w:footnote w:type="continuationSeparator" w:id="0">
    <w:p w14:paraId="3E52705A" w14:textId="77777777" w:rsidR="00A0614C" w:rsidRDefault="00A0614C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85"/>
    <w:rsid w:val="00000EDF"/>
    <w:rsid w:val="00117EA0"/>
    <w:rsid w:val="001F0011"/>
    <w:rsid w:val="001F4AF2"/>
    <w:rsid w:val="002F2274"/>
    <w:rsid w:val="002F5501"/>
    <w:rsid w:val="0035366D"/>
    <w:rsid w:val="004E21E9"/>
    <w:rsid w:val="00584E86"/>
    <w:rsid w:val="005C195C"/>
    <w:rsid w:val="00631685"/>
    <w:rsid w:val="006946AE"/>
    <w:rsid w:val="006A51C9"/>
    <w:rsid w:val="008C358D"/>
    <w:rsid w:val="0090718C"/>
    <w:rsid w:val="00A0614C"/>
    <w:rsid w:val="00AE2FD4"/>
    <w:rsid w:val="00AF2647"/>
    <w:rsid w:val="00CB6036"/>
    <w:rsid w:val="00CD04FA"/>
    <w:rsid w:val="00D817B4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DD333"/>
  <w15:chartTrackingRefBased/>
  <w15:docId w15:val="{FE0B6CA8-C3FA-4389-96DC-B398E715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8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2026-03-22T13:26:00Z</dcterms:created>
  <dcterms:modified xsi:type="dcterms:W3CDTF">2026-03-22T13:27:00Z</dcterms:modified>
</cp:coreProperties>
</file>