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2D99D" w14:textId="77777777" w:rsidR="004D1823" w:rsidRDefault="004D1823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</w:rPr>
      </w:pPr>
      <w:r w:rsidRPr="004D1823">
        <w:rPr>
          <w:rFonts w:ascii="Tahoma" w:hAnsi="Tahoma" w:cs="Tahoma"/>
          <w:b/>
          <w:bCs/>
          <w:sz w:val="36"/>
          <w:szCs w:val="36"/>
        </w:rPr>
        <w:t>Blessed Assurance</w:t>
      </w:r>
    </w:p>
    <w:p w14:paraId="701BFC5D" w14:textId="5AF59A71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EF9434" wp14:editId="25BC410F">
                <wp:simplePos x="0" y="0"/>
                <wp:positionH relativeFrom="margin">
                  <wp:align>center</wp:align>
                </wp:positionH>
                <wp:positionV relativeFrom="paragraph">
                  <wp:posOffset>160655</wp:posOffset>
                </wp:positionV>
                <wp:extent cx="3550285" cy="720788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285" cy="7207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42ECE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6C2FF0B3" w14:textId="17304F20" w:rsidR="004D1823" w:rsidRPr="004D1823" w:rsidRDefault="004D1823" w:rsidP="004D1823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t>Blessed assurance, Jesus is mine!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O, what a foretaste of glory divine!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Heir of salvation, purchase of God,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born of His Spirit, washed in His blood.</w:t>
                            </w:r>
                          </w:p>
                          <w:p w14:paraId="0631EA35" w14:textId="77777777" w:rsidR="004D1823" w:rsidRPr="004D1823" w:rsidRDefault="004D1823" w:rsidP="004D1823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D1823">
                              <w:rPr>
                                <w:rFonts w:ascii="Tahoma" w:hAnsi="Tahoma" w:cs="Tahoma"/>
                                <w:b/>
                                <w:bCs/>
                                <w:lang w:val="en-PH"/>
                              </w:rPr>
                              <w:t>Refrain: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 is my story, this is my song,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praising my Savior all the day long;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this is my story, this is my song,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praising my Savior all the day long.</w:t>
                            </w:r>
                          </w:p>
                          <w:p w14:paraId="77F2F869" w14:textId="4D18FC8F" w:rsidR="004D1823" w:rsidRPr="00F349F5" w:rsidRDefault="004D1823" w:rsidP="004D1823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2</w:t>
                            </w:r>
                          </w:p>
                          <w:p w14:paraId="43F2AB60" w14:textId="0268578A" w:rsidR="004D1823" w:rsidRPr="004D1823" w:rsidRDefault="004D1823" w:rsidP="004D1823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t>Perfect submission, perfect delight,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visions of rapture now burst on my sight;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angels descending, bring from above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echoes of mercy, whispers of love. [Refrain]</w:t>
                            </w:r>
                          </w:p>
                          <w:p w14:paraId="0C5F97B9" w14:textId="266DB5B2" w:rsidR="004D1823" w:rsidRPr="00F349F5" w:rsidRDefault="004D1823" w:rsidP="004D1823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Verse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3</w:t>
                            </w:r>
                          </w:p>
                          <w:p w14:paraId="4FA55D96" w14:textId="4A4C3D1E" w:rsidR="004D1823" w:rsidRPr="004D1823" w:rsidRDefault="004D1823" w:rsidP="004D1823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t>Perfect submission, all is at rest,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I in my Savior am happy and blest;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watching and waiting, looking above,</w:t>
                            </w:r>
                            <w:r w:rsidRPr="004D1823">
                              <w:rPr>
                                <w:rFonts w:ascii="Tahoma" w:hAnsi="Tahoma" w:cs="Tahoma"/>
                                <w:lang w:val="en-PH"/>
                              </w:rPr>
                              <w:br/>
                              <w:t>filled with His goodness, lost in His love. [Refrain]</w:t>
                            </w:r>
                          </w:p>
                          <w:p w14:paraId="56CAB4FF" w14:textId="48B1E877" w:rsidR="00F349F5" w:rsidRPr="00011519" w:rsidRDefault="00F349F5">
                            <w:pPr>
                              <w:rPr>
                                <w:rFonts w:ascii="Tahoma" w:hAnsi="Tahoma" w:cs="Tahoma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EF943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65pt;width:279.55pt;height:567.5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" stroked="f">
                <v:textbox>
                  <w:txbxContent>
                    <w:p w14:paraId="03842ECE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6C2FF0B3" w14:textId="17304F20" w:rsidR="004D1823" w:rsidRPr="004D1823" w:rsidRDefault="004D1823" w:rsidP="004D1823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t>Blessed assurance, Jesus is mine!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O, what a foretaste of glory divine!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Heir of salvation, purchase of God,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born of His Spirit, washed in His blood.</w:t>
                      </w:r>
                    </w:p>
                    <w:p w14:paraId="0631EA35" w14:textId="77777777" w:rsidR="004D1823" w:rsidRPr="004D1823" w:rsidRDefault="004D1823" w:rsidP="004D1823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D1823">
                        <w:rPr>
                          <w:rFonts w:ascii="Tahoma" w:hAnsi="Tahoma" w:cs="Tahoma"/>
                          <w:b/>
                          <w:bCs/>
                          <w:lang w:val="en-PH"/>
                        </w:rPr>
                        <w:t>Refrain: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This is my story, this is my song,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praising my Savior all the day long;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this is my story, this is my song,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praising my Savior all the day long.</w:t>
                      </w:r>
                    </w:p>
                    <w:p w14:paraId="77F2F869" w14:textId="4D18FC8F" w:rsidR="004D1823" w:rsidRPr="00F349F5" w:rsidRDefault="004D1823" w:rsidP="004D1823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2</w:t>
                      </w:r>
                    </w:p>
                    <w:p w14:paraId="43F2AB60" w14:textId="0268578A" w:rsidR="004D1823" w:rsidRPr="004D1823" w:rsidRDefault="004D1823" w:rsidP="004D1823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t>Perfect submission, perfect delight,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visions of rapture now burst on my sight;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angels descending, bring from above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echoes of mercy, whispers of love. [Refrain]</w:t>
                      </w:r>
                    </w:p>
                    <w:p w14:paraId="0C5F97B9" w14:textId="266DB5B2" w:rsidR="004D1823" w:rsidRPr="00F349F5" w:rsidRDefault="004D1823" w:rsidP="004D1823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 xml:space="preserve">Verse 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>3</w:t>
                      </w:r>
                    </w:p>
                    <w:p w14:paraId="4FA55D96" w14:textId="4A4C3D1E" w:rsidR="004D1823" w:rsidRPr="004D1823" w:rsidRDefault="004D1823" w:rsidP="004D1823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t>Perfect submission, all is at rest,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I in my Savior am happy and blest;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watching and waiting, looking above,</w:t>
                      </w:r>
                      <w:r w:rsidRPr="004D1823">
                        <w:rPr>
                          <w:rFonts w:ascii="Tahoma" w:hAnsi="Tahoma" w:cs="Tahoma"/>
                          <w:lang w:val="en-PH"/>
                        </w:rPr>
                        <w:br/>
                        <w:t>filled with His goodness, lost in His love. [Refrain]</w:t>
                      </w:r>
                    </w:p>
                    <w:p w14:paraId="56CAB4FF" w14:textId="48B1E877" w:rsidR="00F349F5" w:rsidRPr="00011519" w:rsidRDefault="00F349F5">
                      <w:pPr>
                        <w:rPr>
                          <w:rFonts w:ascii="Tahoma" w:hAnsi="Tahoma" w:cs="Tahoma"/>
                          <w:lang w:val="en-PH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AD62CF" w14:textId="77777777" w:rsidR="005C195C" w:rsidRDefault="005C195C" w:rsidP="005C195C">
      <w:bookmarkStart w:id="0" w:name="_Hlk224980866"/>
      <w:bookmarkEnd w:id="0"/>
    </w:p>
    <w:p w14:paraId="22B4961D" w14:textId="77777777" w:rsidR="00F349F5" w:rsidRPr="00F349F5" w:rsidRDefault="00F349F5" w:rsidP="00F349F5"/>
    <w:sectPr w:rsidR="00F349F5" w:rsidRPr="00F349F5" w:rsidSect="0090718C">
      <w:footerReference w:type="default" r:id="rId7"/>
      <w:pgSz w:w="12240" w:h="15840"/>
      <w:pgMar w:top="1440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E10DF" w14:textId="77777777" w:rsidR="007F709F" w:rsidRDefault="007F709F" w:rsidP="00AF2647">
      <w:pPr>
        <w:spacing w:after="0" w:line="240" w:lineRule="auto"/>
      </w:pPr>
      <w:r>
        <w:separator/>
      </w:r>
    </w:p>
  </w:endnote>
  <w:endnote w:type="continuationSeparator" w:id="0">
    <w:p w14:paraId="2927246B" w14:textId="77777777" w:rsidR="007F709F" w:rsidRDefault="007F709F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FE7E2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3F02C6" wp14:editId="345A33DB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1" name="Picture 1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8F3625" w14:textId="77777777" w:rsidR="007F709F" w:rsidRDefault="007F709F" w:rsidP="00AF2647">
      <w:pPr>
        <w:spacing w:after="0" w:line="240" w:lineRule="auto"/>
      </w:pPr>
      <w:r>
        <w:separator/>
      </w:r>
    </w:p>
  </w:footnote>
  <w:footnote w:type="continuationSeparator" w:id="0">
    <w:p w14:paraId="2A58AFBA" w14:textId="77777777" w:rsidR="007F709F" w:rsidRDefault="007F709F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519"/>
    <w:rsid w:val="00000EDF"/>
    <w:rsid w:val="00011519"/>
    <w:rsid w:val="00117EA0"/>
    <w:rsid w:val="001F0011"/>
    <w:rsid w:val="001F4AF2"/>
    <w:rsid w:val="002F2274"/>
    <w:rsid w:val="002F5501"/>
    <w:rsid w:val="0035366D"/>
    <w:rsid w:val="004C1E98"/>
    <w:rsid w:val="004D1823"/>
    <w:rsid w:val="00584E86"/>
    <w:rsid w:val="005C195C"/>
    <w:rsid w:val="006946AE"/>
    <w:rsid w:val="006A51C9"/>
    <w:rsid w:val="007F709F"/>
    <w:rsid w:val="008C358D"/>
    <w:rsid w:val="0090718C"/>
    <w:rsid w:val="00AE2FD4"/>
    <w:rsid w:val="00AF2647"/>
    <w:rsid w:val="00CB6036"/>
    <w:rsid w:val="00CD04FA"/>
    <w:rsid w:val="00F349F5"/>
    <w:rsid w:val="00F5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BA64C"/>
  <w15:chartTrackingRefBased/>
  <w15:docId w15:val="{94210999-103B-4F50-9BD7-863A782E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on\Classic%20Hymn%20Project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2</cp:revision>
  <dcterms:created xsi:type="dcterms:W3CDTF">2026-03-22T09:27:00Z</dcterms:created>
  <dcterms:modified xsi:type="dcterms:W3CDTF">2026-03-22T09:27:00Z</dcterms:modified>
</cp:coreProperties>
</file>