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4FE98" w14:textId="77777777" w:rsidR="003F0E3A" w:rsidRDefault="003F0E3A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3F0E3A">
        <w:rPr>
          <w:rFonts w:ascii="Tahoma" w:hAnsi="Tahoma" w:cs="Tahoma"/>
          <w:b/>
          <w:bCs/>
          <w:sz w:val="36"/>
          <w:szCs w:val="36"/>
        </w:rPr>
        <w:t>At Calvary</w:t>
      </w:r>
    </w:p>
    <w:p w14:paraId="2AD79572" w14:textId="22FB1658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69DC3AE" wp14:editId="4F7028C2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3110865" cy="720788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0865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EE0C5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0A7520BD" w14:textId="35E7C520" w:rsidR="003F0E3A" w:rsidRPr="003F0E3A" w:rsidRDefault="003F0E3A" w:rsidP="003F0E3A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t>Years I spent in vanity and pride,</w:t>
                            </w: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caring not my Lord was crucified,</w:t>
                            </w: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knowing not it was for me He died</w:t>
                            </w: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on Calvary.</w:t>
                            </w:r>
                          </w:p>
                          <w:p w14:paraId="4A75A144" w14:textId="77777777" w:rsidR="003F0E3A" w:rsidRPr="003F0E3A" w:rsidRDefault="003F0E3A" w:rsidP="003F0E3A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F0E3A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Mercy there was great and grace was free;</w:t>
                            </w: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pardon there was multiplied to me;</w:t>
                            </w: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there my burdened soul found liberty,</w:t>
                            </w: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at Calvary.</w:t>
                            </w:r>
                          </w:p>
                          <w:p w14:paraId="7950A652" w14:textId="5A12D1D8" w:rsidR="003F0E3A" w:rsidRPr="00F349F5" w:rsidRDefault="003F0E3A" w:rsidP="003F0E3A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1DB886CC" w14:textId="178235A5" w:rsidR="003F0E3A" w:rsidRPr="003F0E3A" w:rsidRDefault="003F0E3A" w:rsidP="003F0E3A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t>By God's Word at last my sin I learned;</w:t>
                            </w: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then I trembled at the law I'd spurned,</w:t>
                            </w: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till my guilty soul imploring turned</w:t>
                            </w: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to Calvary. [Refrain]</w:t>
                            </w:r>
                          </w:p>
                          <w:p w14:paraId="3CF1B8FC" w14:textId="14829EC1" w:rsidR="003F0E3A" w:rsidRPr="00F349F5" w:rsidRDefault="003F0E3A" w:rsidP="003F0E3A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4B17F276" w14:textId="1F092589" w:rsidR="003F0E3A" w:rsidRPr="003F0E3A" w:rsidRDefault="003F0E3A" w:rsidP="003F0E3A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Now I've </w:t>
                            </w:r>
                            <w:proofErr w:type="spellStart"/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t>giv'n</w:t>
                            </w:r>
                            <w:proofErr w:type="spellEnd"/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to Jesus </w:t>
                            </w:r>
                            <w:proofErr w:type="spellStart"/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t>ev'rything</w:t>
                            </w:r>
                            <w:proofErr w:type="spellEnd"/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t>;</w:t>
                            </w: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now I gladly own Him as my King;</w:t>
                            </w: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now my raptured soul can only sing</w:t>
                            </w: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of Calvary. [Refrain]</w:t>
                            </w:r>
                          </w:p>
                          <w:p w14:paraId="141E4BDD" w14:textId="67E58486" w:rsidR="003F0E3A" w:rsidRPr="00F349F5" w:rsidRDefault="003F0E3A" w:rsidP="003F0E3A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5CB68D04" w14:textId="7211134C" w:rsidR="00F349F5" w:rsidRPr="003F0E3A" w:rsidRDefault="003F0E3A" w:rsidP="003F0E3A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t>O the love that drew salvation's plan!</w:t>
                            </w: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 the grace that brought it down to man!</w:t>
                            </w: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 the mighty gulf that God did span</w:t>
                            </w:r>
                            <w:r w:rsidRPr="003F0E3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at Calvary! [Refrain]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9DC3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65pt;width:244.95pt;height:567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" stroked="f">
                <v:textbox>
                  <w:txbxContent>
                    <w:p w14:paraId="595EE0C5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0A7520BD" w14:textId="35E7C520" w:rsidR="003F0E3A" w:rsidRPr="003F0E3A" w:rsidRDefault="003F0E3A" w:rsidP="003F0E3A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t>Years I spent in vanity and pride,</w:t>
                      </w: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br/>
                        <w:t>caring not my Lord was crucified,</w:t>
                      </w: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br/>
                        <w:t>knowing not it was for me He died</w:t>
                      </w: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br/>
                        <w:t>on Calvary.</w:t>
                      </w:r>
                    </w:p>
                    <w:p w14:paraId="4A75A144" w14:textId="77777777" w:rsidR="003F0E3A" w:rsidRPr="003F0E3A" w:rsidRDefault="003F0E3A" w:rsidP="003F0E3A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3F0E3A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br/>
                        <w:t>Mercy there was great and grace was free;</w:t>
                      </w: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br/>
                        <w:t>pardon there was multiplied to me;</w:t>
                      </w: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br/>
                        <w:t>there my burdened soul found liberty,</w:t>
                      </w: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br/>
                        <w:t>at Calvary.</w:t>
                      </w:r>
                    </w:p>
                    <w:p w14:paraId="7950A652" w14:textId="5A12D1D8" w:rsidR="003F0E3A" w:rsidRPr="00F349F5" w:rsidRDefault="003F0E3A" w:rsidP="003F0E3A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1DB886CC" w14:textId="178235A5" w:rsidR="003F0E3A" w:rsidRPr="003F0E3A" w:rsidRDefault="003F0E3A" w:rsidP="003F0E3A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t>By God's Word at last my sin I learned;</w:t>
                      </w: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br/>
                        <w:t>then I trembled at the law I'd spurned,</w:t>
                      </w: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br/>
                        <w:t>till my guilty soul imploring turned</w:t>
                      </w: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br/>
                        <w:t>to Calvary. [Refrain]</w:t>
                      </w:r>
                    </w:p>
                    <w:p w14:paraId="3CF1B8FC" w14:textId="14829EC1" w:rsidR="003F0E3A" w:rsidRPr="00F349F5" w:rsidRDefault="003F0E3A" w:rsidP="003F0E3A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4B17F276" w14:textId="1F092589" w:rsidR="003F0E3A" w:rsidRPr="003F0E3A" w:rsidRDefault="003F0E3A" w:rsidP="003F0E3A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t xml:space="preserve">Now I've </w:t>
                      </w:r>
                      <w:proofErr w:type="spellStart"/>
                      <w:r w:rsidRPr="003F0E3A">
                        <w:rPr>
                          <w:rFonts w:ascii="Tahoma" w:hAnsi="Tahoma" w:cs="Tahoma"/>
                          <w:lang w:val="en-PH"/>
                        </w:rPr>
                        <w:t>giv'n</w:t>
                      </w:r>
                      <w:proofErr w:type="spellEnd"/>
                      <w:r w:rsidRPr="003F0E3A">
                        <w:rPr>
                          <w:rFonts w:ascii="Tahoma" w:hAnsi="Tahoma" w:cs="Tahoma"/>
                          <w:lang w:val="en-PH"/>
                        </w:rPr>
                        <w:t xml:space="preserve"> to Jesus </w:t>
                      </w:r>
                      <w:proofErr w:type="spellStart"/>
                      <w:r w:rsidRPr="003F0E3A">
                        <w:rPr>
                          <w:rFonts w:ascii="Tahoma" w:hAnsi="Tahoma" w:cs="Tahoma"/>
                          <w:lang w:val="en-PH"/>
                        </w:rPr>
                        <w:t>ev'rything</w:t>
                      </w:r>
                      <w:proofErr w:type="spellEnd"/>
                      <w:r w:rsidRPr="003F0E3A">
                        <w:rPr>
                          <w:rFonts w:ascii="Tahoma" w:hAnsi="Tahoma" w:cs="Tahoma"/>
                          <w:lang w:val="en-PH"/>
                        </w:rPr>
                        <w:t>;</w:t>
                      </w: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br/>
                        <w:t>now I gladly own Him as my King;</w:t>
                      </w: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br/>
                        <w:t>now my raptured soul can only sing</w:t>
                      </w: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br/>
                        <w:t>of Calvary. [Refrain]</w:t>
                      </w:r>
                    </w:p>
                    <w:p w14:paraId="141E4BDD" w14:textId="67E58486" w:rsidR="003F0E3A" w:rsidRPr="00F349F5" w:rsidRDefault="003F0E3A" w:rsidP="003F0E3A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5CB68D04" w14:textId="7211134C" w:rsidR="00F349F5" w:rsidRPr="003F0E3A" w:rsidRDefault="003F0E3A" w:rsidP="003F0E3A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t>O the love that drew salvation's plan!</w:t>
                      </w: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br/>
                        <w:t>O the grace that brought it down to man!</w:t>
                      </w: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br/>
                        <w:t>O the mighty gulf that God did span</w:t>
                      </w:r>
                      <w:r w:rsidRPr="003F0E3A">
                        <w:rPr>
                          <w:rFonts w:ascii="Tahoma" w:hAnsi="Tahoma" w:cs="Tahoma"/>
                          <w:lang w:val="en-PH"/>
                        </w:rPr>
                        <w:br/>
                        <w:t>at Calvary! [Refrain]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B8CF86D" w14:textId="77777777" w:rsidR="005C195C" w:rsidRDefault="005C195C" w:rsidP="005C195C">
      <w:bookmarkStart w:id="0" w:name="_Hlk224980866"/>
      <w:bookmarkEnd w:id="0"/>
    </w:p>
    <w:p w14:paraId="5A234869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0E479" w14:textId="77777777" w:rsidR="00FF7D43" w:rsidRDefault="00FF7D43" w:rsidP="00AF2647">
      <w:pPr>
        <w:spacing w:after="0" w:line="240" w:lineRule="auto"/>
      </w:pPr>
      <w:r>
        <w:separator/>
      </w:r>
    </w:p>
  </w:endnote>
  <w:endnote w:type="continuationSeparator" w:id="0">
    <w:p w14:paraId="384E3C8C" w14:textId="77777777" w:rsidR="00FF7D43" w:rsidRDefault="00FF7D43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060E3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A4977C" wp14:editId="20543416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81F6E" w14:textId="77777777" w:rsidR="00FF7D43" w:rsidRDefault="00FF7D43" w:rsidP="00AF2647">
      <w:pPr>
        <w:spacing w:after="0" w:line="240" w:lineRule="auto"/>
      </w:pPr>
      <w:r>
        <w:separator/>
      </w:r>
    </w:p>
  </w:footnote>
  <w:footnote w:type="continuationSeparator" w:id="0">
    <w:p w14:paraId="58D9BF0A" w14:textId="77777777" w:rsidR="00FF7D43" w:rsidRDefault="00FF7D43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E3A"/>
    <w:rsid w:val="00000EDF"/>
    <w:rsid w:val="00117EA0"/>
    <w:rsid w:val="001F0011"/>
    <w:rsid w:val="001F4AF2"/>
    <w:rsid w:val="002F2274"/>
    <w:rsid w:val="002F5501"/>
    <w:rsid w:val="0035366D"/>
    <w:rsid w:val="003F0E3A"/>
    <w:rsid w:val="00401847"/>
    <w:rsid w:val="00584E86"/>
    <w:rsid w:val="005C195C"/>
    <w:rsid w:val="006946AE"/>
    <w:rsid w:val="006A51C9"/>
    <w:rsid w:val="0084033F"/>
    <w:rsid w:val="008C358D"/>
    <w:rsid w:val="0090718C"/>
    <w:rsid w:val="00AE2FD4"/>
    <w:rsid w:val="00AF2647"/>
    <w:rsid w:val="00CB6036"/>
    <w:rsid w:val="00CD04FA"/>
    <w:rsid w:val="00F349F5"/>
    <w:rsid w:val="00FF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23AC45"/>
  <w15:chartTrackingRefBased/>
  <w15:docId w15:val="{22C85772-7AB2-46FD-A38A-652C8F68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8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1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2026-03-22T09:44:00Z</dcterms:created>
  <dcterms:modified xsi:type="dcterms:W3CDTF">2026-03-22T09:45:00Z</dcterms:modified>
</cp:coreProperties>
</file>