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EA7EF" w14:textId="78E1BACA" w:rsidR="000B0555" w:rsidRDefault="000B055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0B0555">
        <w:rPr>
          <w:rFonts w:ascii="Tahoma" w:hAnsi="Tahoma" w:cs="Tahoma"/>
          <w:b/>
          <w:bCs/>
          <w:sz w:val="36"/>
          <w:szCs w:val="36"/>
        </w:rPr>
        <w:t>Amazing Grace</w:t>
      </w:r>
    </w:p>
    <w:p w14:paraId="04E76362" w14:textId="06DE25EF" w:rsidR="00117EA0" w:rsidRPr="00EB5306" w:rsidRDefault="00685BE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C3C4C3" wp14:editId="6E6DA472">
                <wp:simplePos x="0" y="0"/>
                <wp:positionH relativeFrom="margin">
                  <wp:posOffset>-635</wp:posOffset>
                </wp:positionH>
                <wp:positionV relativeFrom="paragraph">
                  <wp:posOffset>290830</wp:posOffset>
                </wp:positionV>
                <wp:extent cx="3099435" cy="6257925"/>
                <wp:effectExtent l="0" t="0" r="571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625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F0572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3220BC51" w14:textId="2C9150A5" w:rsidR="000B0555" w:rsidRDefault="000B0555" w:rsidP="000B055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t>Amazing grace (how sweet the sound)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that saved a wretch like me!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once was lost, but now am found,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was blind, but now I see.</w:t>
                            </w:r>
                          </w:p>
                          <w:p w14:paraId="67FB9B6B" w14:textId="77777777" w:rsidR="00685BE5" w:rsidRPr="000B0555" w:rsidRDefault="00685BE5" w:rsidP="000B055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</w:p>
                          <w:p w14:paraId="308A1D7F" w14:textId="66409EEC" w:rsidR="000B0555" w:rsidRPr="00F349F5" w:rsidRDefault="000B0555" w:rsidP="000B055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2CE5509C" w14:textId="3C9EBB74" w:rsidR="000B0555" w:rsidRDefault="000B0555" w:rsidP="000B055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proofErr w:type="spellStart"/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t>'Twas</w:t>
                            </w:r>
                            <w:proofErr w:type="spellEnd"/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grace that taught my heart to fear,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grace my fears relieved;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how precious did that grace appear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 hour I first believed!</w:t>
                            </w:r>
                          </w:p>
                          <w:p w14:paraId="7AC84452" w14:textId="77777777" w:rsidR="00685BE5" w:rsidRPr="000B0555" w:rsidRDefault="00685BE5" w:rsidP="000B055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</w:p>
                          <w:p w14:paraId="08B92273" w14:textId="4CAF4B3B" w:rsidR="000B0555" w:rsidRPr="00F349F5" w:rsidRDefault="000B0555" w:rsidP="000B055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74523AB3" w14:textId="581DC270" w:rsidR="000B0555" w:rsidRPr="000B0555" w:rsidRDefault="000B0555" w:rsidP="000B055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t>Through many dangers, toils and snares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have already come: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'tis grace has brought me safe thus far,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grace will lead me home.</w:t>
                            </w:r>
                          </w:p>
                          <w:p w14:paraId="44F07EE0" w14:textId="5CE1EF07" w:rsidR="00F349F5" w:rsidRPr="000B0555" w:rsidRDefault="00F349F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3C4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05pt;margin-top:22.9pt;width:244.05pt;height:49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" stroked="f">
                <v:textbox>
                  <w:txbxContent>
                    <w:p w14:paraId="5B1F0572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3220BC51" w14:textId="2C9150A5" w:rsidR="000B0555" w:rsidRDefault="000B0555" w:rsidP="000B055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t>Amazing grace (how sweet the sound)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that saved a wretch like me!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I once was lost, but now am found,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was blind, but now I see.</w:t>
                      </w:r>
                    </w:p>
                    <w:p w14:paraId="67FB9B6B" w14:textId="77777777" w:rsidR="00685BE5" w:rsidRPr="000B0555" w:rsidRDefault="00685BE5" w:rsidP="000B055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</w:p>
                    <w:p w14:paraId="308A1D7F" w14:textId="66409EEC" w:rsidR="000B0555" w:rsidRPr="00F349F5" w:rsidRDefault="000B0555" w:rsidP="000B055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2CE5509C" w14:textId="3C9EBB74" w:rsidR="000B0555" w:rsidRDefault="000B0555" w:rsidP="000B055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proofErr w:type="spellStart"/>
                      <w:r w:rsidRPr="000B0555">
                        <w:rPr>
                          <w:rFonts w:ascii="Tahoma" w:hAnsi="Tahoma" w:cs="Tahoma"/>
                          <w:lang w:val="en-PH"/>
                        </w:rPr>
                        <w:t>'Twas</w:t>
                      </w:r>
                      <w:proofErr w:type="spellEnd"/>
                      <w:r w:rsidRPr="000B0555">
                        <w:rPr>
                          <w:rFonts w:ascii="Tahoma" w:hAnsi="Tahoma" w:cs="Tahoma"/>
                          <w:lang w:val="en-PH"/>
                        </w:rPr>
                        <w:t xml:space="preserve"> grace that taught my heart to fear,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and grace my fears relieved;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how precious did that grace appear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the hour I first believed!</w:t>
                      </w:r>
                    </w:p>
                    <w:p w14:paraId="7AC84452" w14:textId="77777777" w:rsidR="00685BE5" w:rsidRPr="000B0555" w:rsidRDefault="00685BE5" w:rsidP="000B055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</w:p>
                    <w:p w14:paraId="08B92273" w14:textId="4CAF4B3B" w:rsidR="000B0555" w:rsidRPr="00F349F5" w:rsidRDefault="000B0555" w:rsidP="000B055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74523AB3" w14:textId="581DC270" w:rsidR="000B0555" w:rsidRPr="000B0555" w:rsidRDefault="000B0555" w:rsidP="000B055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t>Through many dangers, toils and snares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I have already come: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'tis grace has brought me safe thus far,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and grace will lead me home.</w:t>
                      </w:r>
                    </w:p>
                    <w:p w14:paraId="44F07EE0" w14:textId="5CE1EF07" w:rsidR="00F349F5" w:rsidRPr="000B0555" w:rsidRDefault="00F349F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7CDB6E" wp14:editId="5ADA929A">
                <wp:simplePos x="0" y="0"/>
                <wp:positionH relativeFrom="margin">
                  <wp:posOffset>3050730</wp:posOffset>
                </wp:positionH>
                <wp:positionV relativeFrom="paragraph">
                  <wp:posOffset>243205</wp:posOffset>
                </wp:positionV>
                <wp:extent cx="3158490" cy="7207885"/>
                <wp:effectExtent l="0" t="0" r="381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8490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323E3" w14:textId="77777777" w:rsidR="00685BE5" w:rsidRPr="00F349F5" w:rsidRDefault="00685BE5" w:rsidP="00685BE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6C7EA0FE" w14:textId="1E6310E8" w:rsidR="00685BE5" w:rsidRDefault="00685BE5" w:rsidP="00685BE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t>The Lord has promised good to me,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his word my hope secures;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 will my shield and portion be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as long as life endures.</w:t>
                            </w:r>
                          </w:p>
                          <w:p w14:paraId="7511D645" w14:textId="77777777" w:rsidR="00685BE5" w:rsidRPr="00685BE5" w:rsidRDefault="00685BE5" w:rsidP="00685BE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</w:p>
                          <w:p w14:paraId="18B532D1" w14:textId="124E9A35" w:rsidR="000B0555" w:rsidRPr="00F349F5" w:rsidRDefault="000B0555" w:rsidP="000B055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5</w:t>
                            </w:r>
                          </w:p>
                          <w:p w14:paraId="7A6B4C78" w14:textId="77777777" w:rsidR="000B0555" w:rsidRDefault="000B0555" w:rsidP="000B055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t>Yes, when this flesh and heart shall fail,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mortal life shall cease: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shall possess, within the veil,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 life of joy and peace.</w:t>
                            </w:r>
                          </w:p>
                          <w:p w14:paraId="3245040A" w14:textId="77777777" w:rsidR="00685BE5" w:rsidRPr="000B0555" w:rsidRDefault="00685BE5" w:rsidP="000B055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</w:p>
                          <w:p w14:paraId="56015C24" w14:textId="198D4D7A" w:rsidR="000B0555" w:rsidRPr="00F349F5" w:rsidRDefault="000B0555" w:rsidP="000B055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6</w:t>
                            </w:r>
                          </w:p>
                          <w:p w14:paraId="515A9B4A" w14:textId="1BC0C36D" w:rsidR="000B0555" w:rsidRPr="000B0555" w:rsidRDefault="000B0555" w:rsidP="000B055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t>The earth shall soon dissolve like snow,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 sun forbear to shine;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but God, who called me here below,</w:t>
                            </w:r>
                            <w:r w:rsidRPr="000B05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will be forever mine.</w:t>
                            </w:r>
                          </w:p>
                          <w:p w14:paraId="1C044904" w14:textId="77777777" w:rsidR="000B0555" w:rsidRPr="00F349F5" w:rsidRDefault="000B0555" w:rsidP="000B05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CDB6E" id="_x0000_s1027" type="#_x0000_t202" style="position:absolute;left:0;text-align:left;margin-left:240.2pt;margin-top:19.15pt;width:248.7pt;height:567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" stroked="f">
                <v:textbox>
                  <w:txbxContent>
                    <w:p w14:paraId="50F323E3" w14:textId="77777777" w:rsidR="00685BE5" w:rsidRPr="00F349F5" w:rsidRDefault="00685BE5" w:rsidP="00685BE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6C7EA0FE" w14:textId="1E6310E8" w:rsidR="00685BE5" w:rsidRDefault="00685BE5" w:rsidP="00685BE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t>The Lord has promised good to me,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his word my hope secures;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he will my shield and portion be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as long as life endures.</w:t>
                      </w:r>
                    </w:p>
                    <w:p w14:paraId="7511D645" w14:textId="77777777" w:rsidR="00685BE5" w:rsidRPr="00685BE5" w:rsidRDefault="00685BE5" w:rsidP="00685BE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</w:p>
                    <w:p w14:paraId="18B532D1" w14:textId="124E9A35" w:rsidR="000B0555" w:rsidRPr="00F349F5" w:rsidRDefault="000B0555" w:rsidP="000B055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5</w:t>
                      </w:r>
                    </w:p>
                    <w:p w14:paraId="7A6B4C78" w14:textId="77777777" w:rsidR="000B0555" w:rsidRDefault="000B0555" w:rsidP="000B055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t>Yes, when this flesh and heart shall fail,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and mortal life shall cease: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I shall possess, within the veil,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a life of joy and peace.</w:t>
                      </w:r>
                    </w:p>
                    <w:p w14:paraId="3245040A" w14:textId="77777777" w:rsidR="00685BE5" w:rsidRPr="000B0555" w:rsidRDefault="00685BE5" w:rsidP="000B055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</w:p>
                    <w:p w14:paraId="56015C24" w14:textId="198D4D7A" w:rsidR="000B0555" w:rsidRPr="00F349F5" w:rsidRDefault="000B0555" w:rsidP="000B055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6</w:t>
                      </w:r>
                    </w:p>
                    <w:p w14:paraId="515A9B4A" w14:textId="1BC0C36D" w:rsidR="000B0555" w:rsidRPr="000B0555" w:rsidRDefault="000B0555" w:rsidP="000B055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t>The earth shall soon dissolve like snow,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the sun forbear to shine;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but God, who called me here below,</w:t>
                      </w:r>
                      <w:r w:rsidRPr="000B0555">
                        <w:rPr>
                          <w:rFonts w:ascii="Tahoma" w:hAnsi="Tahoma" w:cs="Tahoma"/>
                          <w:lang w:val="en-PH"/>
                        </w:rPr>
                        <w:br/>
                        <w:t>will be forever mine.</w:t>
                      </w:r>
                    </w:p>
                    <w:p w14:paraId="1C044904" w14:textId="77777777" w:rsidR="000B0555" w:rsidRPr="00F349F5" w:rsidRDefault="000B0555" w:rsidP="000B0555"/>
                  </w:txbxContent>
                </v:textbox>
                <w10:wrap type="square" anchorx="margin"/>
              </v:shape>
            </w:pict>
          </mc:Fallback>
        </mc:AlternateContent>
      </w:r>
    </w:p>
    <w:p w14:paraId="3BDC5894" w14:textId="50591046" w:rsidR="005C195C" w:rsidRDefault="005C195C" w:rsidP="005C195C">
      <w:bookmarkStart w:id="0" w:name="_Hlk224980866"/>
      <w:bookmarkEnd w:id="0"/>
    </w:p>
    <w:p w14:paraId="0F3F0587" w14:textId="279AFABD" w:rsidR="000B0555" w:rsidRDefault="000B0555" w:rsidP="00F349F5"/>
    <w:p w14:paraId="694CDA33" w14:textId="08CD2411" w:rsidR="000B0555" w:rsidRPr="00F349F5" w:rsidRDefault="000B0555" w:rsidP="00F349F5"/>
    <w:sectPr w:rsidR="000B055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5719B" w14:textId="77777777" w:rsidR="003E2EC9" w:rsidRDefault="003E2EC9" w:rsidP="00AF2647">
      <w:pPr>
        <w:spacing w:after="0" w:line="240" w:lineRule="auto"/>
      </w:pPr>
      <w:r>
        <w:separator/>
      </w:r>
    </w:p>
  </w:endnote>
  <w:endnote w:type="continuationSeparator" w:id="0">
    <w:p w14:paraId="70DEB671" w14:textId="77777777" w:rsidR="003E2EC9" w:rsidRDefault="003E2EC9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3CCC8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1BAB921" wp14:editId="435CD332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F4366" w14:textId="77777777" w:rsidR="003E2EC9" w:rsidRDefault="003E2EC9" w:rsidP="00AF2647">
      <w:pPr>
        <w:spacing w:after="0" w:line="240" w:lineRule="auto"/>
      </w:pPr>
      <w:r>
        <w:separator/>
      </w:r>
    </w:p>
  </w:footnote>
  <w:footnote w:type="continuationSeparator" w:id="0">
    <w:p w14:paraId="78D5CD24" w14:textId="77777777" w:rsidR="003E2EC9" w:rsidRDefault="003E2EC9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555"/>
    <w:rsid w:val="00000EDF"/>
    <w:rsid w:val="000B0555"/>
    <w:rsid w:val="00117EA0"/>
    <w:rsid w:val="00173381"/>
    <w:rsid w:val="001F0011"/>
    <w:rsid w:val="001F4AF2"/>
    <w:rsid w:val="002F2274"/>
    <w:rsid w:val="002F5501"/>
    <w:rsid w:val="0035366D"/>
    <w:rsid w:val="003E2EC9"/>
    <w:rsid w:val="00491EF1"/>
    <w:rsid w:val="005142EF"/>
    <w:rsid w:val="00584E86"/>
    <w:rsid w:val="005C195C"/>
    <w:rsid w:val="00685BE5"/>
    <w:rsid w:val="006946AE"/>
    <w:rsid w:val="006A51C9"/>
    <w:rsid w:val="00780114"/>
    <w:rsid w:val="008C358D"/>
    <w:rsid w:val="0090718C"/>
    <w:rsid w:val="00AE2FD4"/>
    <w:rsid w:val="00AF2647"/>
    <w:rsid w:val="00CB6036"/>
    <w:rsid w:val="00CD04FA"/>
    <w:rsid w:val="00CF6CF8"/>
    <w:rsid w:val="00EF567C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382C7"/>
  <w15:chartTrackingRefBased/>
  <w15:docId w15:val="{3B209586-08E7-42E8-B2F6-FA07019A2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2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4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3</cp:revision>
  <dcterms:created xsi:type="dcterms:W3CDTF">2026-03-22T09:30:00Z</dcterms:created>
  <dcterms:modified xsi:type="dcterms:W3CDTF">2026-03-23T04:06:00Z</dcterms:modified>
</cp:coreProperties>
</file>