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FC6D" w14:textId="77777777" w:rsidR="003255AF" w:rsidRDefault="003255AF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3255AF">
        <w:rPr>
          <w:rFonts w:ascii="Tahoma" w:hAnsi="Tahoma" w:cs="Tahoma"/>
          <w:b/>
          <w:bCs/>
          <w:sz w:val="36"/>
          <w:szCs w:val="36"/>
        </w:rPr>
        <w:t>Abide With Me</w:t>
      </w:r>
    </w:p>
    <w:p w14:paraId="7F28EAF2" w14:textId="3F1C7840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F21BB3" wp14:editId="276C8A79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4001770" cy="643636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6436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59456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3C72A3F4" w14:textId="09D7182E" w:rsidR="003255AF" w:rsidRPr="003255AF" w:rsidRDefault="003255AF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Abide with me: fast falls the eventide;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darkness deepens; Lord, with me abide.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other helpers fail and comforts flee,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 of the helpless, O abide with me.</w:t>
                            </w:r>
                          </w:p>
                          <w:p w14:paraId="75C505C4" w14:textId="6A44DFCD" w:rsidR="003255AF" w:rsidRPr="00F349F5" w:rsidRDefault="003255AF" w:rsidP="003255A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1508944C" w14:textId="44BBDAC8" w:rsidR="003255AF" w:rsidRPr="003255AF" w:rsidRDefault="003255AF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Swift to its close ebbs out life's little day;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earth's joys grow dim, its glories pass away.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Change and decay in all around I see.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O thou who </w:t>
                            </w:r>
                            <w:proofErr w:type="spellStart"/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changest</w:t>
                            </w:r>
                            <w:proofErr w:type="spellEnd"/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not, abide with me.</w:t>
                            </w:r>
                          </w:p>
                          <w:p w14:paraId="2150CA8C" w14:textId="7CB72283" w:rsidR="003255AF" w:rsidRPr="00F349F5" w:rsidRDefault="003255AF" w:rsidP="003255A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052DD41F" w14:textId="6F4ABD65" w:rsidR="003255AF" w:rsidRPr="003255AF" w:rsidRDefault="003255AF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I need thy presence every passing hour.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What but thy grace can foil the tempter's power?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 like thyself my guide and strength can be?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Through cloud and sunshine, O abide with me.</w:t>
                            </w:r>
                          </w:p>
                          <w:p w14:paraId="4871134A" w14:textId="0B912BA1" w:rsidR="003255AF" w:rsidRPr="00F349F5" w:rsidRDefault="003255AF" w:rsidP="003255A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4A2F58B1" w14:textId="18B3E551" w:rsidR="003255AF" w:rsidRPr="003255AF" w:rsidRDefault="003255AF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I fear no foe with thee at hand to bless,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ills have no weight, and tears no bitterness.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Where is death's sting? Where, grave, thy victory?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triumph still, if thou abide with me.</w:t>
                            </w:r>
                          </w:p>
                          <w:p w14:paraId="46A99360" w14:textId="589D9548" w:rsidR="003255AF" w:rsidRPr="00F349F5" w:rsidRDefault="003255AF" w:rsidP="003255A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156A5752" w14:textId="5B4379EE" w:rsidR="003255AF" w:rsidRPr="003255AF" w:rsidRDefault="003255AF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t>Hold thou thy cross before my closing eyes.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Shine through the gloom and point me to the skies.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Heaven's morning breaks and earth's vain shadows flee;</w:t>
                            </w:r>
                            <w:r w:rsidRPr="003255A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life, in death, O Lord, abide with me.</w:t>
                            </w:r>
                          </w:p>
                          <w:p w14:paraId="1CD66991" w14:textId="77777777" w:rsidR="00F349F5" w:rsidRPr="00F349F5" w:rsidRDefault="00F349F5" w:rsidP="003255A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21B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315.1pt;height:506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" stroked="f">
                <v:textbox>
                  <w:txbxContent>
                    <w:p w14:paraId="4B359456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3C72A3F4" w14:textId="09D7182E" w:rsidR="003255AF" w:rsidRPr="003255AF" w:rsidRDefault="003255AF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Abide with me: fast falls the eventide;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the darkness deepens; Lord, with me abide.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When other helpers fail and comforts flee,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Help of the helpless, O abide with me.</w:t>
                      </w:r>
                    </w:p>
                    <w:p w14:paraId="75C505C4" w14:textId="6A44DFCD" w:rsidR="003255AF" w:rsidRPr="00F349F5" w:rsidRDefault="003255AF" w:rsidP="003255A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1508944C" w14:textId="44BBDAC8" w:rsidR="003255AF" w:rsidRPr="003255AF" w:rsidRDefault="003255AF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Swift to its close ebbs out life's little day;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earth's joys grow dim, its glories pass away.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Change and decay in all around I see.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O thou who </w:t>
                      </w:r>
                      <w:proofErr w:type="spellStart"/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changest</w:t>
                      </w:r>
                      <w:proofErr w:type="spellEnd"/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 xml:space="preserve"> not, abide with me.</w:t>
                      </w:r>
                    </w:p>
                    <w:p w14:paraId="2150CA8C" w14:textId="7CB72283" w:rsidR="003255AF" w:rsidRPr="00F349F5" w:rsidRDefault="003255AF" w:rsidP="003255A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052DD41F" w14:textId="6F4ABD65" w:rsidR="003255AF" w:rsidRPr="003255AF" w:rsidRDefault="003255AF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I need thy presence every passing hour.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What but thy grace can foil the tempter's power?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Who like thyself my guide and strength can be?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Through cloud and sunshine, O abide with me.</w:t>
                      </w:r>
                    </w:p>
                    <w:p w14:paraId="4871134A" w14:textId="0B912BA1" w:rsidR="003255AF" w:rsidRPr="00F349F5" w:rsidRDefault="003255AF" w:rsidP="003255A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4A2F58B1" w14:textId="18B3E551" w:rsidR="003255AF" w:rsidRPr="003255AF" w:rsidRDefault="003255AF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I fear no foe with thee at hand to bless,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ills have no weight, and tears no bitterness.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Where is death's sting? Where, grave, thy victory?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I triumph still, if thou abide with me.</w:t>
                      </w:r>
                    </w:p>
                    <w:p w14:paraId="46A99360" w14:textId="589D9548" w:rsidR="003255AF" w:rsidRPr="00F349F5" w:rsidRDefault="003255AF" w:rsidP="003255A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156A5752" w14:textId="5B4379EE" w:rsidR="003255AF" w:rsidRPr="003255AF" w:rsidRDefault="003255AF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t>Hold thou thy cross before my closing eyes.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Shine through the gloom and point me to the skies.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Heaven's morning breaks and earth's vain shadows flee;</w:t>
                      </w:r>
                      <w:r w:rsidRPr="003255AF">
                        <w:rPr>
                          <w:rFonts w:ascii="Tahoma" w:hAnsi="Tahoma" w:cs="Tahoma"/>
                          <w:lang w:val="en-PH"/>
                        </w:rPr>
                        <w:br/>
                        <w:t>in life, in death, O Lord, abide with me.</w:t>
                      </w:r>
                    </w:p>
                    <w:p w14:paraId="1CD66991" w14:textId="77777777" w:rsidR="00F349F5" w:rsidRPr="00F349F5" w:rsidRDefault="00F349F5" w:rsidP="003255A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CA3615" w14:textId="77777777" w:rsidR="005C195C" w:rsidRDefault="005C195C" w:rsidP="005C195C">
      <w:bookmarkStart w:id="0" w:name="_Hlk224980866"/>
      <w:bookmarkEnd w:id="0"/>
    </w:p>
    <w:p w14:paraId="6B899A52" w14:textId="05DC52FE" w:rsidR="003255AF" w:rsidRDefault="003255AF" w:rsidP="00F349F5"/>
    <w:p w14:paraId="29AF5146" w14:textId="73B88BC6" w:rsidR="003255AF" w:rsidRPr="00F349F5" w:rsidRDefault="003255AF" w:rsidP="00F349F5"/>
    <w:sectPr w:rsidR="003255AF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643B7" w14:textId="77777777" w:rsidR="004611C8" w:rsidRDefault="004611C8" w:rsidP="00AF2647">
      <w:pPr>
        <w:spacing w:after="0" w:line="240" w:lineRule="auto"/>
      </w:pPr>
      <w:r>
        <w:separator/>
      </w:r>
    </w:p>
  </w:endnote>
  <w:endnote w:type="continuationSeparator" w:id="0">
    <w:p w14:paraId="6F5F5736" w14:textId="77777777" w:rsidR="004611C8" w:rsidRDefault="004611C8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D179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802544" wp14:editId="2822697C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4B39" w14:textId="77777777" w:rsidR="004611C8" w:rsidRDefault="004611C8" w:rsidP="00AF2647">
      <w:pPr>
        <w:spacing w:after="0" w:line="240" w:lineRule="auto"/>
      </w:pPr>
      <w:r>
        <w:separator/>
      </w:r>
    </w:p>
  </w:footnote>
  <w:footnote w:type="continuationSeparator" w:id="0">
    <w:p w14:paraId="7E1D354D" w14:textId="77777777" w:rsidR="004611C8" w:rsidRDefault="004611C8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AF"/>
    <w:rsid w:val="00000EDF"/>
    <w:rsid w:val="00117EA0"/>
    <w:rsid w:val="001F0011"/>
    <w:rsid w:val="001F4AF2"/>
    <w:rsid w:val="002F2274"/>
    <w:rsid w:val="002F5501"/>
    <w:rsid w:val="003255AF"/>
    <w:rsid w:val="0035366D"/>
    <w:rsid w:val="004611C8"/>
    <w:rsid w:val="00584E86"/>
    <w:rsid w:val="005C195C"/>
    <w:rsid w:val="006946AE"/>
    <w:rsid w:val="006A51C9"/>
    <w:rsid w:val="008C358D"/>
    <w:rsid w:val="0090718C"/>
    <w:rsid w:val="009F43B9"/>
    <w:rsid w:val="00AE2FD4"/>
    <w:rsid w:val="00AF2647"/>
    <w:rsid w:val="00CB6036"/>
    <w:rsid w:val="00CD04FA"/>
    <w:rsid w:val="00EF5AC5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C440F"/>
  <w15:chartTrackingRefBased/>
  <w15:docId w15:val="{F4F51124-0A8C-43B2-8E7D-F48A7409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0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2026-03-22T09:37:00Z</dcterms:created>
  <dcterms:modified xsi:type="dcterms:W3CDTF">2026-03-22T09:38:00Z</dcterms:modified>
</cp:coreProperties>
</file>